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Техника пожарная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42"/>
          <w:szCs w:val="42"/>
        </w:rPr>
      </w:pPr>
      <w:r>
        <w:rPr>
          <w:rFonts w:ascii="Arial-BoldMT" w:hAnsi="Arial-BoldMT" w:cs="Arial-BoldMT"/>
          <w:b/>
          <w:bCs/>
          <w:sz w:val="42"/>
          <w:szCs w:val="42"/>
        </w:rPr>
        <w:t>ОГНЕТУШИТЕЛИ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Требования к эксплуатации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Содержание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Выбор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Техническое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................................................................................7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sz w:val="20"/>
          <w:szCs w:val="20"/>
        </w:rPr>
        <w:t>Перезарядка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........................................................................................................8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 </w:t>
      </w:r>
      <w:r>
        <w:rPr>
          <w:rFonts w:ascii="ArialMT" w:eastAsia="ArialMT" w:hAnsi="Arial-BoldMT" w:cs="ArialMT" w:hint="eastAsia"/>
          <w:sz w:val="20"/>
          <w:szCs w:val="20"/>
        </w:rPr>
        <w:t>Записи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.......................................10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утилизации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 11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 11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Источники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...........................................................................................12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.................................................................................12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..............................................................................12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газогенерирующим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.........................................................................13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.............................................................................13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 </w:t>
      </w:r>
      <w:r>
        <w:rPr>
          <w:rFonts w:ascii="ArialMT" w:eastAsia="ArialMT" w:hAnsi="Arial-BoldMT" w:cs="ArialMT" w:hint="eastAsia"/>
          <w:sz w:val="20"/>
          <w:szCs w:val="20"/>
        </w:rPr>
        <w:t>Комплектность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5.6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упаковка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.................................................................................................................14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5.7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...........................................................................................................14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5.8 </w:t>
      </w:r>
      <w:r>
        <w:rPr>
          <w:rFonts w:ascii="ArialMT" w:eastAsia="ArialMT" w:hAnsi="Arial-BoldMT" w:cs="ArialMT" w:hint="eastAsia"/>
          <w:sz w:val="20"/>
          <w:szCs w:val="20"/>
        </w:rPr>
        <w:t>Транспортирование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хранение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.................................................................................................14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 </w:t>
      </w:r>
      <w:r>
        <w:rPr>
          <w:rFonts w:ascii="ArialMT" w:eastAsia="ArialMT" w:hAnsi="Arial-BoldMT" w:cs="ArialMT" w:hint="eastAsia"/>
          <w:sz w:val="20"/>
          <w:szCs w:val="20"/>
        </w:rPr>
        <w:t>Заряды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.......................................15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............................................................................................................................15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6.2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......................................................................................................................15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6.3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...........................................................................................................16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6.4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упаковка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...............................................................................................................16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Эффективность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..........................................................................................................17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рекомендуемые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.......................18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автотранспортных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средствах</w:t>
      </w:r>
      <w:r>
        <w:rPr>
          <w:rFonts w:ascii="ArialMT" w:eastAsia="ArialMT" w:hAnsi="Arial-BoldMT" w:cs="ArialMT"/>
          <w:sz w:val="20"/>
          <w:szCs w:val="20"/>
        </w:rPr>
        <w:t>.................................19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Рекомендуемые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тушителей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.........................................................................................................................20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Библиография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............................................................................................................................................21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С В О Д П РА В И Л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Техника пожарная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ОГНЕТУШИТЕЛИ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Требования к эксплуатации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Fire engineering. Fire extinguishers.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Requirements to operation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Дата введения 2009—05—01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1 Область применения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статьями</w:t>
      </w:r>
      <w:r>
        <w:rPr>
          <w:rFonts w:ascii="ArialMT" w:eastAsia="ArialMT" w:hAnsi="Arial-BoldMT" w:cs="ArialMT"/>
          <w:sz w:val="20"/>
          <w:szCs w:val="20"/>
        </w:rPr>
        <w:t xml:space="preserve"> 43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60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явля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размещению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переносных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источникам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зарядам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неперезаряжаемые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одноразовые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Нормативные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ссылки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50595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93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биоразлагаемости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51057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2001 </w:t>
      </w:r>
      <w:r>
        <w:rPr>
          <w:rFonts w:ascii="ArialMT" w:eastAsia="ArialMT" w:hAnsi="Arial-BoldMT" w:cs="ArialMT" w:hint="eastAsia"/>
          <w:sz w:val="20"/>
          <w:szCs w:val="20"/>
        </w:rPr>
        <w:t>Техника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переносные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51017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Техника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бования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9.032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74 </w:t>
      </w:r>
      <w:r>
        <w:rPr>
          <w:rFonts w:ascii="ArialMT" w:eastAsia="ArialMT" w:hAnsi="Arial-BoldMT" w:cs="ArialMT" w:hint="eastAsia"/>
          <w:sz w:val="20"/>
          <w:szCs w:val="20"/>
        </w:rPr>
        <w:t>Единая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коррозии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старения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лакокрасочные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9.302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88 </w:t>
      </w:r>
      <w:r>
        <w:rPr>
          <w:rFonts w:ascii="ArialMT" w:eastAsia="ArialMT" w:hAnsi="Arial-BoldMT" w:cs="ArialMT" w:hint="eastAsia"/>
          <w:sz w:val="20"/>
          <w:szCs w:val="20"/>
        </w:rPr>
        <w:t>Единая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коррозии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старения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металлические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неметаллические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неорганические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9.303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84 </w:t>
      </w:r>
      <w:r>
        <w:rPr>
          <w:rFonts w:ascii="ArialMT" w:eastAsia="ArialMT" w:hAnsi="Arial-BoldMT" w:cs="ArialMT" w:hint="eastAsia"/>
          <w:sz w:val="20"/>
          <w:szCs w:val="20"/>
        </w:rPr>
        <w:t>Единая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коррозии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старения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металлические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неметаллические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неорганические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выбору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12.1.007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76 </w:t>
      </w:r>
      <w:r>
        <w:rPr>
          <w:rFonts w:ascii="ArialMT" w:eastAsia="ArialMT" w:hAnsi="Arial-BoldMT" w:cs="ArialMT" w:hint="eastAsia"/>
          <w:sz w:val="20"/>
          <w:szCs w:val="20"/>
        </w:rPr>
        <w:t>ССБТ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Вредные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12.1.018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93 </w:t>
      </w:r>
      <w:r>
        <w:rPr>
          <w:rFonts w:ascii="ArialMT" w:eastAsia="ArialMT" w:hAnsi="Arial-BoldMT" w:cs="ArialMT" w:hint="eastAsia"/>
          <w:sz w:val="20"/>
          <w:szCs w:val="20"/>
        </w:rPr>
        <w:t>ССБТ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Электростатическая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искробезопасность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12.2.037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78 </w:t>
      </w:r>
      <w:r>
        <w:rPr>
          <w:rFonts w:ascii="ArialMT" w:eastAsia="ArialMT" w:hAnsi="Arial-BoldMT" w:cs="ArialMT" w:hint="eastAsia"/>
          <w:sz w:val="20"/>
          <w:szCs w:val="20"/>
        </w:rPr>
        <w:t>ССБТ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Техника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12.4.009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83 </w:t>
      </w:r>
      <w:r>
        <w:rPr>
          <w:rFonts w:ascii="ArialMT" w:eastAsia="ArialMT" w:hAnsi="Arial-BoldMT" w:cs="ArialMT" w:hint="eastAsia"/>
          <w:sz w:val="20"/>
          <w:szCs w:val="20"/>
        </w:rPr>
        <w:t>ССБТ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Основные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виды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12.4.011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89 </w:t>
      </w:r>
      <w:r>
        <w:rPr>
          <w:rFonts w:ascii="ArialMT" w:eastAsia="ArialMT" w:hAnsi="Arial-BoldMT" w:cs="ArialMT" w:hint="eastAsia"/>
          <w:sz w:val="20"/>
          <w:szCs w:val="20"/>
        </w:rPr>
        <w:t>ССБТ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Средства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работающих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12.4.026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76 </w:t>
      </w:r>
      <w:r>
        <w:rPr>
          <w:rFonts w:ascii="ArialMT" w:eastAsia="ArialMT" w:hAnsi="Arial-BoldMT" w:cs="ArialMT" w:hint="eastAsia"/>
          <w:sz w:val="20"/>
          <w:szCs w:val="20"/>
        </w:rPr>
        <w:t>ССБТ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Цвета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8050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85 </w:t>
      </w:r>
      <w:r>
        <w:rPr>
          <w:rFonts w:ascii="ArialMT" w:eastAsia="ArialMT" w:hAnsi="Arial-BoldMT" w:cs="ArialMT" w:hint="eastAsia"/>
          <w:sz w:val="20"/>
          <w:szCs w:val="20"/>
        </w:rPr>
        <w:t>Двуокись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углерода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газообразная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жидкая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9293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>74 (</w:t>
      </w:r>
      <w:r>
        <w:rPr>
          <w:rFonts w:ascii="ArialMT" w:eastAsia="ArialMT" w:hAnsi="Arial-BoldMT" w:cs="ArialMT" w:hint="eastAsia"/>
          <w:sz w:val="20"/>
          <w:szCs w:val="20"/>
        </w:rPr>
        <w:t>ИСО</w:t>
      </w:r>
      <w:r>
        <w:rPr>
          <w:rFonts w:ascii="ArialMT" w:eastAsia="ArialMT" w:hAnsi="Arial-BoldMT" w:cs="ArialMT"/>
          <w:sz w:val="20"/>
          <w:szCs w:val="20"/>
        </w:rPr>
        <w:t xml:space="preserve"> 2435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73) </w:t>
      </w:r>
      <w:r>
        <w:rPr>
          <w:rFonts w:ascii="ArialMT" w:eastAsia="ArialMT" w:hAnsi="Arial-BoldMT" w:cs="ArialMT" w:hint="eastAsia"/>
          <w:sz w:val="20"/>
          <w:szCs w:val="20"/>
        </w:rPr>
        <w:t>Азот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газообразный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жидкий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10157</w:t>
      </w:r>
      <w:r>
        <w:rPr>
          <w:rFonts w:ascii="ArialMT" w:eastAsia="ArialMT" w:hAnsi="Arial-BoldMT" w:cs="ArialMT" w:hint="eastAsia"/>
          <w:sz w:val="20"/>
          <w:szCs w:val="20"/>
        </w:rPr>
        <w:t>−</w:t>
      </w:r>
      <w:r>
        <w:rPr>
          <w:rFonts w:ascii="ArialMT" w:eastAsia="ArialMT" w:hAnsi="Arial-BoldMT" w:cs="ArialMT"/>
          <w:sz w:val="20"/>
          <w:szCs w:val="20"/>
        </w:rPr>
        <w:t xml:space="preserve">79 </w:t>
      </w:r>
      <w:r>
        <w:rPr>
          <w:rFonts w:ascii="ArialMT" w:eastAsia="ArialMT" w:hAnsi="Arial-BoldMT" w:cs="ArialMT" w:hint="eastAsia"/>
          <w:sz w:val="20"/>
          <w:szCs w:val="20"/>
        </w:rPr>
        <w:t>Аргон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газообразный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жидкий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14192</w:t>
      </w:r>
      <w:r>
        <w:rPr>
          <w:rFonts w:ascii="ArialMT" w:eastAsia="ArialMT" w:hAnsi="Arial-BoldMT" w:cs="ArialMT"/>
          <w:sz w:val="20"/>
          <w:szCs w:val="20"/>
        </w:rPr>
        <w:t>–</w:t>
      </w:r>
      <w:r>
        <w:rPr>
          <w:rFonts w:ascii="ArialMT" w:eastAsia="ArialMT" w:hAnsi="Arial-BoldMT" w:cs="ArialMT"/>
          <w:sz w:val="20"/>
          <w:szCs w:val="20"/>
        </w:rPr>
        <w:t xml:space="preserve">96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грузов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15899</w:t>
      </w:r>
      <w:r>
        <w:rPr>
          <w:rFonts w:ascii="ArialMT" w:eastAsia="ArialMT" w:hAnsi="Arial-BoldMT" w:cs="ArialMT"/>
          <w:sz w:val="20"/>
          <w:szCs w:val="20"/>
        </w:rPr>
        <w:t>–</w:t>
      </w:r>
      <w:r>
        <w:rPr>
          <w:rFonts w:ascii="ArialMT" w:eastAsia="ArialMT" w:hAnsi="Arial-BoldMT" w:cs="ArialMT"/>
          <w:sz w:val="20"/>
          <w:szCs w:val="20"/>
        </w:rPr>
        <w:t xml:space="preserve">93 </w:t>
      </w:r>
      <w:r>
        <w:rPr>
          <w:rFonts w:ascii="ArialMT" w:eastAsia="ArialMT" w:hAnsi="Arial-BoldMT" w:cs="ArialMT" w:hint="eastAsia"/>
          <w:sz w:val="20"/>
          <w:szCs w:val="20"/>
        </w:rPr>
        <w:t>Хладон</w:t>
      </w:r>
      <w:r>
        <w:rPr>
          <w:rFonts w:ascii="ArialMT" w:eastAsia="ArialMT" w:hAnsi="Arial-BoldMT" w:cs="ArialMT"/>
          <w:sz w:val="20"/>
          <w:szCs w:val="20"/>
        </w:rPr>
        <w:t xml:space="preserve"> 114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2.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официальное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15150</w:t>
      </w:r>
      <w:r>
        <w:rPr>
          <w:rFonts w:ascii="ArialMT" w:eastAsia="ArialMT" w:hAnsi="Arial-BoldMT" w:cs="ArialMT"/>
          <w:sz w:val="20"/>
          <w:szCs w:val="20"/>
        </w:rPr>
        <w:t>–</w:t>
      </w:r>
      <w:r>
        <w:rPr>
          <w:rFonts w:ascii="ArialMT" w:eastAsia="ArialMT" w:hAnsi="Arial-BoldMT" w:cs="ArialMT"/>
          <w:sz w:val="20"/>
          <w:szCs w:val="20"/>
        </w:rPr>
        <w:t xml:space="preserve">69 </w:t>
      </w:r>
      <w:r>
        <w:rPr>
          <w:rFonts w:ascii="ArialMT" w:eastAsia="ArialMT" w:hAnsi="Arial-BoldMT" w:cs="ArialMT" w:hint="eastAsia"/>
          <w:sz w:val="20"/>
          <w:szCs w:val="20"/>
        </w:rPr>
        <w:t>Машины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приборы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изделия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Исполнения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климатических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районов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воздействия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19433</w:t>
      </w:r>
      <w:r>
        <w:rPr>
          <w:rFonts w:ascii="ArialMT" w:eastAsia="ArialMT" w:hAnsi="Arial-BoldMT" w:cs="ArialMT"/>
          <w:sz w:val="20"/>
          <w:szCs w:val="20"/>
        </w:rPr>
        <w:t>–</w:t>
      </w:r>
      <w:r>
        <w:rPr>
          <w:rFonts w:ascii="ArialMT" w:eastAsia="ArialMT" w:hAnsi="Arial-BoldMT" w:cs="ArialMT"/>
          <w:sz w:val="20"/>
          <w:szCs w:val="20"/>
        </w:rPr>
        <w:t xml:space="preserve">88 </w:t>
      </w:r>
      <w:r>
        <w:rPr>
          <w:rFonts w:ascii="ArialMT" w:eastAsia="ArialMT" w:hAnsi="Arial-BoldMT" w:cs="ArialMT" w:hint="eastAsia"/>
          <w:sz w:val="20"/>
          <w:szCs w:val="20"/>
        </w:rPr>
        <w:t>Грузы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27331</w:t>
      </w:r>
      <w:r>
        <w:rPr>
          <w:rFonts w:ascii="ArialMT" w:eastAsia="ArialMT" w:hAnsi="Arial-BoldMT" w:cs="ArialMT"/>
          <w:sz w:val="20"/>
          <w:szCs w:val="20"/>
        </w:rPr>
        <w:t>–</w:t>
      </w:r>
      <w:r>
        <w:rPr>
          <w:rFonts w:ascii="ArialMT" w:eastAsia="ArialMT" w:hAnsi="Arial-BoldMT" w:cs="ArialMT"/>
          <w:sz w:val="20"/>
          <w:szCs w:val="20"/>
        </w:rPr>
        <w:t xml:space="preserve">87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техника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официальном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сайте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Федерального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агентства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регулированию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метрологии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Интернет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ежегодно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Национальные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стандарты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опубликован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января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ежемесячно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информационным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указателям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году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заменяющим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измененным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стандартом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отменен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затраги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ниями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баллон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высокого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Сосуд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имеющий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горловину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вентиля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фланца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штуцера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сжатых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сжиженных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добавками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расширяющи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концентрация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добавок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1 % </w:t>
      </w:r>
      <w:r>
        <w:rPr>
          <w:rFonts w:ascii="ArialMT" w:eastAsia="ArialMT" w:hAnsi="Arial-BoldMT" w:cs="ArialMT" w:hint="eastAsia"/>
          <w:sz w:val="20"/>
          <w:szCs w:val="20"/>
        </w:rPr>
        <w:t>об</w:t>
      </w:r>
      <w:r>
        <w:rPr>
          <w:rFonts w:ascii="ArialMT" w:eastAsia="ArialMT" w:hAnsi="Arial-BoldMT" w:cs="ArialMT"/>
          <w:sz w:val="20"/>
          <w:szCs w:val="20"/>
        </w:rPr>
        <w:t>.).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водородный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показатель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рН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sz w:val="20"/>
          <w:szCs w:val="20"/>
        </w:rPr>
        <w:t>Количественная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характеристика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кислотности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творов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воздушно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чивают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механической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низкой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кратности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воздушно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эмульсионный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Разновидность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большое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концентрация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1 %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100 % </w:t>
      </w:r>
      <w:r>
        <w:rPr>
          <w:rFonts w:ascii="ArialMT" w:eastAsia="ArialMT" w:hAnsi="Arial-BoldMT" w:cs="ArialMT" w:hint="eastAsia"/>
          <w:sz w:val="20"/>
          <w:szCs w:val="20"/>
        </w:rPr>
        <w:t>об</w:t>
      </w:r>
      <w:r>
        <w:rPr>
          <w:rFonts w:ascii="ArialMT" w:eastAsia="ArialMT" w:hAnsi="Arial-BoldMT" w:cs="ArialMT"/>
          <w:sz w:val="20"/>
          <w:szCs w:val="20"/>
        </w:rPr>
        <w:t xml:space="preserve">.), </w:t>
      </w:r>
      <w:r>
        <w:rPr>
          <w:rFonts w:ascii="ArialMT" w:eastAsia="ArialMT" w:hAnsi="Arial-BoldMT" w:cs="ArialMT" w:hint="eastAsia"/>
          <w:sz w:val="20"/>
          <w:szCs w:val="20"/>
        </w:rPr>
        <w:t>антифриз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органические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неорганические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добавки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расширяющие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позволяющие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эмульсии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кратность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4)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вытесняющий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газ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Негорючий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создающий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избыточное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газогенерирующее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Сборочная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единица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избы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газогенерирующего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элемента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газогенерирующего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штуцера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крепления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подачи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образующихся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газов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газогенерирующий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элемент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Составная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газогенерирующего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химической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реакции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компонентами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закачной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находятся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давлением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Огнетушащее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находящееся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коли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выражено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единицах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Водный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раствор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находящийся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состав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достаточное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смачивания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добавки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воздушно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Водный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раствор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находящийся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синтетическое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углеводородное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фторсодержащее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добавки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заряженный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Готовый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опломбированным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пускающим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пусковым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требуемые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3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индикатор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Показывающее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позволяющее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визуально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контролировать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источник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Баллон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сжатого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сжиженного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газогенерирующее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снаружи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корпус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Емкость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монтажа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головки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кратность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Безразмерная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величина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равная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отношению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твора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содержащегося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модельный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очаг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Очаг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собности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форма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обслуживание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Комплекс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направленных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поддержание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восстановление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огнетушащая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способность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модельного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очага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ранга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огнетушащее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вещество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Вещество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обладающее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физико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химическими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свойствами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позволяющими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создать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прекращения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Переносное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очага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оператором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счет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выпуска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ручным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доставки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очагу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струей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газовым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баллоном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источником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БВД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газогенерирующим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устройством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источником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газогенерирующее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комбинированный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представляющий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комбинацию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порошок</w:t>
      </w:r>
      <w:r>
        <w:rPr>
          <w:rFonts w:ascii="ArialMT" w:eastAsia="ArialMT" w:hAnsi="Arial-BoldMT" w:cs="ArialMT"/>
          <w:sz w:val="20"/>
          <w:szCs w:val="20"/>
        </w:rPr>
        <w:t xml:space="preserve"> + </w:t>
      </w:r>
      <w:r>
        <w:rPr>
          <w:rFonts w:ascii="ArialMT" w:eastAsia="ArialMT" w:hAnsi="Arial-BoldMT" w:cs="ArialMT" w:hint="eastAsia"/>
          <w:sz w:val="20"/>
          <w:szCs w:val="20"/>
        </w:rPr>
        <w:t>пена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газ</w:t>
      </w:r>
      <w:r>
        <w:rPr>
          <w:rFonts w:ascii="ArialMT" w:eastAsia="ArialMT" w:hAnsi="Arial-BoldMT" w:cs="ArialMT"/>
          <w:sz w:val="20"/>
          <w:szCs w:val="20"/>
        </w:rPr>
        <w:t xml:space="preserve"> + </w:t>
      </w:r>
      <w:r>
        <w:rPr>
          <w:rFonts w:ascii="ArialMT" w:eastAsia="ArialMT" w:hAnsi="Arial-BoldMT" w:cs="ArialMT" w:hint="eastAsia"/>
          <w:sz w:val="20"/>
          <w:szCs w:val="20"/>
        </w:rPr>
        <w:t>пена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.),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смонтированы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раме;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Дисперсная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состоящая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ячеек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пузырьков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разделенных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пленками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стабилизатор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перезаряжаемый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восстановление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передвижной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400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смонтированный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колесах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тележке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переносной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исполнение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переноски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человеком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порошковый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нетушащий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порошок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пробное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-ItalicMT" w:eastAsia="ArialMT" w:hAnsi="Arial-ItalicMT" w:cs="Arial-ItalicMT"/>
          <w:i/>
          <w:iCs/>
          <w:sz w:val="20"/>
          <w:szCs w:val="20"/>
        </w:rPr>
        <w:t>Р</w:t>
      </w:r>
      <w:r>
        <w:rPr>
          <w:rFonts w:ascii="ArialMT" w:eastAsia="ArialMT" w:hAnsi="Arial-BoldMT" w:cs="ArialMT" w:hint="eastAsia"/>
          <w:sz w:val="13"/>
          <w:szCs w:val="13"/>
        </w:rPr>
        <w:t>пр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гидравлическое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пневматическое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прочность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проверка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Комплекс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оценки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фактического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работоспособность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характеризующих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рабочее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-ItalicMT" w:eastAsia="ArialMT" w:hAnsi="Arial-ItalicMT" w:cs="Arial-ItalicMT"/>
          <w:i/>
          <w:iCs/>
          <w:sz w:val="20"/>
          <w:szCs w:val="20"/>
        </w:rPr>
        <w:t>Р</w:t>
      </w:r>
      <w:r>
        <w:rPr>
          <w:rFonts w:ascii="ArialMT" w:eastAsia="ArialMT" w:hAnsi="Arial-BoldMT" w:cs="ArialMT" w:hint="eastAsia"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ходимое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максимальное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рабочее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-ItalicMT" w:eastAsia="ArialMT" w:hAnsi="Arial-ItalicMT" w:cs="Arial-ItalicMT"/>
          <w:i/>
          <w:iCs/>
          <w:sz w:val="20"/>
          <w:szCs w:val="20"/>
        </w:rPr>
        <w:t>Р</w:t>
      </w:r>
      <w:r>
        <w:rPr>
          <w:rFonts w:ascii="ArialMT" w:eastAsia="ArialMT" w:hAnsi="Arial-BoldMT" w:cs="ArialMT" w:hint="eastAsia"/>
          <w:sz w:val="13"/>
          <w:szCs w:val="13"/>
        </w:rPr>
        <w:t>раб</w:t>
      </w:r>
      <w:r>
        <w:rPr>
          <w:rFonts w:ascii="ArialMT" w:eastAsia="ArialMT" w:hAnsi="Arial-BoldMT" w:cs="ArialMT"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sz w:val="13"/>
          <w:szCs w:val="13"/>
        </w:rPr>
        <w:t>макс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Наибольшее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устанавливается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перед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началом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выдержанном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24 </w:t>
      </w:r>
      <w:r>
        <w:rPr>
          <w:rFonts w:ascii="ArialMT" w:eastAsia="ArialMT" w:hAnsi="Arial-BoldMT" w:cs="ArialMT" w:hint="eastAsia"/>
          <w:sz w:val="20"/>
          <w:szCs w:val="20"/>
        </w:rPr>
        <w:t>ч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максимальной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указываемое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минимальное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рабочее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-ItalicMT" w:eastAsia="ArialMT" w:hAnsi="Arial-ItalicMT" w:cs="Arial-ItalicMT"/>
          <w:i/>
          <w:iCs/>
          <w:sz w:val="20"/>
          <w:szCs w:val="20"/>
        </w:rPr>
        <w:t>Р</w:t>
      </w:r>
      <w:r>
        <w:rPr>
          <w:rFonts w:ascii="ArialMT" w:eastAsia="ArialMT" w:hAnsi="Arial-BoldMT" w:cs="ArialMT" w:hint="eastAsia"/>
          <w:sz w:val="13"/>
          <w:szCs w:val="13"/>
        </w:rPr>
        <w:t>раб</w:t>
      </w:r>
      <w:r>
        <w:rPr>
          <w:rFonts w:ascii="ArialMT" w:eastAsia="ArialMT" w:hAnsi="Arial-BoldMT" w:cs="ArialMT"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sz w:val="13"/>
          <w:szCs w:val="13"/>
        </w:rPr>
        <w:t>мин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Наименьшее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достаточное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вается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перед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началом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выдержанном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24 </w:t>
      </w:r>
      <w:r>
        <w:rPr>
          <w:rFonts w:ascii="ArialMT" w:eastAsia="ArialMT" w:hAnsi="Arial-BoldMT" w:cs="ArialMT" w:hint="eastAsia"/>
          <w:sz w:val="20"/>
          <w:szCs w:val="20"/>
        </w:rPr>
        <w:t>ч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минимальной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указываемое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ранг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модельного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очага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Условное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сложности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модельного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очага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углеводородный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основным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компонентом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синтетическое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углеводородное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фторсодержащий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фторированное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активное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углекислотный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Закачной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двуокиси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углерода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находящийся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насыщенных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хладоновый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галогенпроизводных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углеводородов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эксплуатации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Выбор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 </w:t>
      </w:r>
      <w:r>
        <w:rPr>
          <w:rFonts w:ascii="ArialMT" w:eastAsia="ArialMT" w:hAnsi="Arial-BoldMT" w:cs="ArialMT" w:hint="eastAsia"/>
          <w:sz w:val="20"/>
          <w:szCs w:val="20"/>
        </w:rPr>
        <w:t>Количество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тип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конкретного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устанавливают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исходя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величины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нагрузки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физико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химических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пожароопасных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обращающихся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характера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взаимодействия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АВСЕ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D.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 </w:t>
      </w:r>
      <w:r>
        <w:rPr>
          <w:rFonts w:ascii="ArialMT" w:eastAsia="ArialMT" w:hAnsi="Arial-BoldMT" w:cs="ArialMT" w:hint="eastAsia"/>
          <w:sz w:val="20"/>
          <w:szCs w:val="20"/>
        </w:rPr>
        <w:t>Порошковыми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предварительных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51057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51017) </w:t>
      </w:r>
      <w:r>
        <w:rPr>
          <w:rFonts w:ascii="ArialMT" w:eastAsia="ArialMT" w:hAnsi="Arial-BoldMT" w:cs="ArialMT" w:hint="eastAsia"/>
          <w:sz w:val="20"/>
          <w:szCs w:val="20"/>
        </w:rPr>
        <w:t>тушить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находящееся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1000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4.1.4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D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рошком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оснащены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успокоителем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снижения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скорости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кинетической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энергии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струи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Параметры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исходя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специфики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обращающихся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пожароопасных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дисперсности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4.1.5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дополнительные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охлаждению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нагретых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4.1.6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выйти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попадании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некоторые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электри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машины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коллекторного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4.1.7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запыленности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резко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ухудшающейся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очага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раздражающего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дыхания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4.1.8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соблюдать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рекомендованный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периодически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проверять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эксплуатационные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влажность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текучесть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дисперсность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4.1.9 </w:t>
      </w:r>
      <w:r>
        <w:rPr>
          <w:rFonts w:ascii="ArialMT" w:eastAsia="ArialMT" w:hAnsi="Arial-BoldMT" w:cs="ArialMT" w:hint="eastAsia"/>
          <w:sz w:val="20"/>
          <w:szCs w:val="20"/>
        </w:rPr>
        <w:t>Углекислотные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находящегося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10 </w:t>
      </w:r>
      <w:r>
        <w:rPr>
          <w:rFonts w:ascii="ArialMT" w:eastAsia="ArialMT" w:hAnsi="Arial-BoldMT" w:cs="ArialMT" w:hint="eastAsia"/>
          <w:sz w:val="20"/>
          <w:szCs w:val="20"/>
        </w:rPr>
        <w:t>кВ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4.1.10 </w:t>
      </w:r>
      <w:r>
        <w:rPr>
          <w:rFonts w:ascii="ArialMT" w:eastAsia="ArialMT" w:hAnsi="Arial-BoldMT" w:cs="ArialMT" w:hint="eastAsia"/>
          <w:sz w:val="20"/>
          <w:szCs w:val="20"/>
        </w:rPr>
        <w:t>Углекислотные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диоксиде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углерода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0,006 % </w:t>
      </w:r>
      <w:r>
        <w:rPr>
          <w:rFonts w:ascii="ArialMT" w:eastAsia="ArialMT" w:hAnsi="Arial-BoldMT" w:cs="ArialMT" w:hint="eastAsia"/>
          <w:sz w:val="20"/>
          <w:szCs w:val="20"/>
        </w:rPr>
        <w:t>масс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струи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3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находящегося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1000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4.1.11 </w:t>
      </w:r>
      <w:r>
        <w:rPr>
          <w:rFonts w:ascii="ArialMT" w:eastAsia="ArialMT" w:hAnsi="Arial-BoldMT" w:cs="ArialMT" w:hint="eastAsia"/>
          <w:sz w:val="20"/>
          <w:szCs w:val="20"/>
        </w:rPr>
        <w:t>Углекислотный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оснащенный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раструбом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металла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находящегося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4.1.12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углекислотные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насадками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раструбами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изготовленными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диэлектрических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разрядов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безыскровой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слабой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электризации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12.2.037,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12.1.018).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4.1.13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повышенной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электростатической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искроопасности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углекислотных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насадками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раструбами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диэлектрических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ввиду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накопления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электричества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4.1.14 </w:t>
      </w:r>
      <w:r>
        <w:rPr>
          <w:rFonts w:ascii="ArialMT" w:eastAsia="ArialMT" w:hAnsi="Arial-BoldMT" w:cs="ArialMT" w:hint="eastAsia"/>
          <w:sz w:val="20"/>
          <w:szCs w:val="20"/>
        </w:rPr>
        <w:t>Хладоновые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когда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эффективного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повреждающие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вычислительные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центры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радиоэлектронная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аппаратура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музейные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экспонаты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архивы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4.1.15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стволом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низкой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кратности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4.1.16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находящегося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нагретых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расплавлен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вступающих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химическую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реакцию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сопровождается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интенсивным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тепла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разбрызгиванием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горючего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4.1.17 </w:t>
      </w:r>
      <w:r>
        <w:rPr>
          <w:rFonts w:ascii="ArialMT" w:eastAsia="ArialMT" w:hAnsi="Arial-BoldMT" w:cs="ArialMT" w:hint="eastAsia"/>
          <w:sz w:val="20"/>
          <w:szCs w:val="20"/>
        </w:rPr>
        <w:t>Водные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фторсодержащее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4.1.18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4.1.19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ликвидации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находящегося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нагретых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расплавленных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вступающих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химическую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реакцию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которая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сопровождается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интенсивным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тепла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разбрызгиванием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горючего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Возможно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1000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тонкораспыленной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струей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прошедших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электробезопасность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51057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51017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аккредитованной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лаборатории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4.1.20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возникновения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очага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предполагаемый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пролив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произойти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4.1.21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оборудованные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50 % </w:t>
      </w:r>
      <w:r>
        <w:rPr>
          <w:rFonts w:ascii="ArialMT" w:eastAsia="ArialMT" w:hAnsi="Arial-BoldMT" w:cs="ArialMT" w:hint="eastAsia"/>
          <w:sz w:val="20"/>
          <w:szCs w:val="20"/>
        </w:rPr>
        <w:t>исходя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4.1.22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комбинированные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очаги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предпочтение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отдаваться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универсальному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огнетушителю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рекомендованных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имеющему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4.1.23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промышленные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переносных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4.1.24 </w:t>
      </w:r>
      <w:r>
        <w:rPr>
          <w:rFonts w:ascii="ArialMT" w:eastAsia="ArialMT" w:hAnsi="Arial-BoldMT" w:cs="ArialMT" w:hint="eastAsia"/>
          <w:sz w:val="20"/>
          <w:szCs w:val="20"/>
        </w:rPr>
        <w:t>Два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имеющих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низкий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ранг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рангом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лишь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исключение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сделано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4.1.25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учитывать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диапазона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4.1.26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прошедшие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сертифи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4.1.27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вводиться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собном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опечатанным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пускового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источником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пускового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закачных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находиться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отведенных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4.1.28 </w:t>
      </w:r>
      <w:r>
        <w:rPr>
          <w:rFonts w:ascii="ArialMT" w:eastAsia="ArialMT" w:hAnsi="Arial-BoldMT" w:cs="ArialMT" w:hint="eastAsia"/>
          <w:sz w:val="20"/>
          <w:szCs w:val="20"/>
        </w:rPr>
        <w:t>Расчет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4.1.29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рядом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нескольких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небольших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суммарной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4.1.30 </w:t>
      </w:r>
      <w:r>
        <w:rPr>
          <w:rFonts w:ascii="ArialMT" w:eastAsia="ArialMT" w:hAnsi="Arial-BoldMT" w:cs="ArialMT" w:hint="eastAsia"/>
          <w:sz w:val="20"/>
          <w:szCs w:val="20"/>
        </w:rPr>
        <w:t>Комплектование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согласно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4.1.31 </w:t>
      </w:r>
      <w:r>
        <w:rPr>
          <w:rFonts w:ascii="ArialMT" w:eastAsia="ArialMT" w:hAnsi="Arial-BoldMT" w:cs="ArialMT" w:hint="eastAsia"/>
          <w:sz w:val="20"/>
          <w:szCs w:val="20"/>
        </w:rPr>
        <w:t>Комплектование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импортного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согласно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договора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поставку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противоречить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4.1.32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лицо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ответственное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приобретение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сохранность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4.1.33 </w:t>
      </w:r>
      <w:r>
        <w:rPr>
          <w:rFonts w:ascii="ArialMT" w:eastAsia="ArialMT" w:hAnsi="Arial-BoldMT" w:cs="ArialMT" w:hint="eastAsia"/>
          <w:sz w:val="20"/>
          <w:szCs w:val="20"/>
        </w:rPr>
        <w:t>Каждый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порядковый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номер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специальный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паспорт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Учет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журнале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рекомендуемой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форме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приложение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4.1.34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однотипные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личестве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4.1.35 </w:t>
      </w:r>
      <w:r>
        <w:rPr>
          <w:rFonts w:ascii="ArialMT" w:eastAsia="ArialMT" w:hAnsi="Arial-BoldMT" w:cs="ArialMT" w:hint="eastAsia"/>
          <w:sz w:val="20"/>
          <w:szCs w:val="20"/>
        </w:rPr>
        <w:t>Рекомендации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ведены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приложении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4.1.36 </w:t>
      </w:r>
      <w:r>
        <w:rPr>
          <w:rFonts w:ascii="ArialMT" w:eastAsia="ArialMT" w:hAnsi="Arial-BoldMT" w:cs="ArialMT" w:hint="eastAsia"/>
          <w:sz w:val="20"/>
          <w:szCs w:val="20"/>
        </w:rPr>
        <w:t>Определение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конкретного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производят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приложению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3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[3].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4.1.37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оснащать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превышает</w:t>
      </w:r>
      <w:r>
        <w:rPr>
          <w:rFonts w:ascii="ArialMT" w:eastAsia="ArialMT" w:hAnsi="Arial-BoldMT" w:cs="ArialMT"/>
          <w:sz w:val="20"/>
          <w:szCs w:val="20"/>
        </w:rPr>
        <w:t xml:space="preserve"> 100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4.1.38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рекомендуется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руководствоваться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приложением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4.1.39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автотранспортных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руко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водствоваться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рекомендациями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приложения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4.1.40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Размещение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4.2.1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12.4.009 (</w:t>
      </w:r>
      <w:r>
        <w:rPr>
          <w:rFonts w:ascii="ArialMT" w:eastAsia="ArialMT" w:hAnsi="Arial-BoldMT" w:cs="ArialMT" w:hint="eastAsia"/>
          <w:sz w:val="20"/>
          <w:szCs w:val="20"/>
        </w:rPr>
        <w:t>раздел</w:t>
      </w:r>
      <w:r>
        <w:rPr>
          <w:rFonts w:ascii="ArialMT" w:eastAsia="ArialMT" w:hAnsi="Arial-BoldMT" w:cs="ArialMT"/>
          <w:sz w:val="20"/>
          <w:szCs w:val="20"/>
        </w:rPr>
        <w:t xml:space="preserve"> 2.3) </w:t>
      </w:r>
      <w:r>
        <w:rPr>
          <w:rFonts w:ascii="ArialMT" w:eastAsia="ArialMT" w:hAnsi="Arial-BoldMT" w:cs="ArialMT" w:hint="eastAsia"/>
          <w:sz w:val="20"/>
          <w:szCs w:val="20"/>
        </w:rPr>
        <w:t>таким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прямых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солнечных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лучей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тепловых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механических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неблагоприятных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вибрация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агрессивная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повышенная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влажность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.).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хорошо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легкодоступны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Предпочтительно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вблизи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наиболее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вероятного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возникновения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вдоль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прохода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около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Огне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препятствовать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4.2.2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пункты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4.2.3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насыщенных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заслоняющим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местоположения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Указатели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12.4.026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2,0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2,5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видимости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12.4.009).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4.2.4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очага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ближайшего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определяется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[3], </w:t>
      </w:r>
      <w:r>
        <w:rPr>
          <w:rFonts w:ascii="ArialMT" w:eastAsia="ArialMT" w:hAnsi="Arial-BoldMT" w:cs="ArialMT" w:hint="eastAsia"/>
          <w:sz w:val="20"/>
          <w:szCs w:val="20"/>
        </w:rPr>
        <w:t>оно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превышать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В;</w:t>
      </w:r>
      <w:r>
        <w:rPr>
          <w:rFonts w:ascii="ArialMT" w:eastAsia="ArialMT" w:hAnsi="Arial-BoldMT" w:cs="ArialMT"/>
          <w:sz w:val="20"/>
          <w:szCs w:val="20"/>
        </w:rPr>
        <w:t xml:space="preserve"> 40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Г;</w:t>
      </w:r>
      <w:r>
        <w:rPr>
          <w:rFonts w:ascii="ArialMT" w:eastAsia="ArialMT" w:hAnsi="Arial-BoldMT" w:cs="ArialMT"/>
          <w:sz w:val="20"/>
          <w:szCs w:val="20"/>
        </w:rPr>
        <w:t xml:space="preserve"> 70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4.2.5 </w:t>
      </w:r>
      <w:r>
        <w:rPr>
          <w:rFonts w:ascii="ArialMT" w:eastAsia="ArialMT" w:hAnsi="Arial-BoldMT" w:cs="ArialMT" w:hint="eastAsia"/>
          <w:sz w:val="20"/>
          <w:szCs w:val="20"/>
        </w:rPr>
        <w:t>Рекомендуется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переносные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кронштейнах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шкафах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надписи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пикто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граммы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показывающие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были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хорошо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наиболее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вероятного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4.2.6 </w:t>
      </w:r>
      <w:r>
        <w:rPr>
          <w:rFonts w:ascii="ArialMT" w:eastAsia="ArialMT" w:hAnsi="Arial-BoldMT" w:cs="ArialMT" w:hint="eastAsia"/>
          <w:sz w:val="20"/>
          <w:szCs w:val="20"/>
        </w:rPr>
        <w:t>Пусковое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запорно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пусковое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шкафу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опломбированы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4.2.7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имеющие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разом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располагался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переносные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имеющие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массу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полагался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1,0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обязательной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фиксацией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случайном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4.2.8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полному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открыванию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7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4.2.9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диапазон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указанный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4.2.10 </w:t>
      </w:r>
      <w:r>
        <w:rPr>
          <w:rFonts w:ascii="ArialMT" w:eastAsia="ArialMT" w:hAnsi="Arial-BoldMT" w:cs="ArialMT" w:hint="eastAsia"/>
          <w:sz w:val="20"/>
          <w:szCs w:val="20"/>
        </w:rPr>
        <w:t>Водные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добавок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понижающих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неотапливаемом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отрицательных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сняты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холодное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года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температура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°С</w:t>
      </w:r>
      <w:r>
        <w:rPr>
          <w:rFonts w:ascii="ArialMT" w:eastAsia="ArialMT" w:hAnsi="Arial-BoldMT" w:cs="ArialMT"/>
          <w:sz w:val="20"/>
          <w:szCs w:val="20"/>
        </w:rPr>
        <w:t xml:space="preserve">).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информация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месте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ближайшего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4.2.11 </w:t>
      </w:r>
      <w:r>
        <w:rPr>
          <w:rFonts w:ascii="ArialMT" w:eastAsia="ArialMT" w:hAnsi="Arial-BoldMT" w:cs="ArialMT" w:hint="eastAsia"/>
          <w:sz w:val="20"/>
          <w:szCs w:val="20"/>
        </w:rPr>
        <w:t>Разбросанные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пожароопасные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индивидуальные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обслуживание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введенные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ванию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поддержание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готовности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Техническое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обслуживание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себя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периодические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осмотры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ремонт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перезарядку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4.3.2. </w:t>
      </w:r>
      <w:r>
        <w:rPr>
          <w:rFonts w:ascii="ArialMT" w:eastAsia="ArialMT" w:hAnsi="Arial-BoldMT" w:cs="ArialMT" w:hint="eastAsia"/>
          <w:sz w:val="20"/>
          <w:szCs w:val="20"/>
        </w:rPr>
        <w:t>Периодические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контроля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места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крепления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возможности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свободного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наличия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читаемости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4.3.3 </w:t>
      </w:r>
      <w:r>
        <w:rPr>
          <w:rFonts w:ascii="ArialMT" w:eastAsia="ArialMT" w:hAnsi="Arial-BoldMT" w:cs="ArialMT" w:hint="eastAsia"/>
          <w:sz w:val="20"/>
          <w:szCs w:val="20"/>
        </w:rPr>
        <w:t>Техническое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струкцией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инструментов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лицом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назначенным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прошедшим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проверку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способным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самостоятельно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4.3.4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выведенные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аналогичными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4.3.5 </w:t>
      </w:r>
      <w:r>
        <w:rPr>
          <w:rFonts w:ascii="ArialMT" w:eastAsia="ArialMT" w:hAnsi="Arial-BoldMT" w:cs="ArialMT" w:hint="eastAsia"/>
          <w:sz w:val="20"/>
          <w:szCs w:val="20"/>
        </w:rPr>
        <w:t>Перед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первоначальной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проверке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процессе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проверяют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комплектацию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заметность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можность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свободного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нему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читаемость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доходчивость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огнетушителем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контролируется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отсутствие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вмятин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сколов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глубоких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царапин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узлах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гайках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головке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лакокрасочных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покрытий;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четкой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понятной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инструкции;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предохранительного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исправность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манометра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индикатора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предусмотрен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тушителя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клейма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величина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закачного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баллоне;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масса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последнюю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путем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гибкого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шланга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распылителя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отсутствие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механических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повреждений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коррозии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литейного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облоя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предметов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препятствующих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свободному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выходу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ходовой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крепления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тележке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движного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шкафу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переносного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Результат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заносят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паспорт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журнал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(4.5.4,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4.3.6 </w:t>
      </w:r>
      <w:r>
        <w:rPr>
          <w:rFonts w:ascii="ArialMT" w:eastAsia="ArialMT" w:hAnsi="Arial-BoldMT" w:cs="ArialMT" w:hint="eastAsia"/>
          <w:sz w:val="20"/>
          <w:szCs w:val="20"/>
        </w:rPr>
        <w:t>Ежеквартальная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себя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4.3.5.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4.3.7 </w:t>
      </w:r>
      <w:r>
        <w:rPr>
          <w:rFonts w:ascii="ArialMT" w:eastAsia="ArialMT" w:hAnsi="Arial-BoldMT" w:cs="ArialMT" w:hint="eastAsia"/>
          <w:sz w:val="20"/>
          <w:szCs w:val="20"/>
        </w:rPr>
        <w:t>Ежегодная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себя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4.3.5, </w:t>
      </w:r>
      <w:r>
        <w:rPr>
          <w:rFonts w:ascii="ArialMT" w:eastAsia="ArialMT" w:hAnsi="Arial-BoldMT" w:cs="ArialMT" w:hint="eastAsia"/>
          <w:sz w:val="20"/>
          <w:szCs w:val="20"/>
        </w:rPr>
        <w:t>осмотр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процессе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ежегодной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контролируют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8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личину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утечки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Производят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вскрытие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полное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выборочное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оценку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фильтров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проверку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произво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4.3.8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повышенной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воздействии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неблагоприятных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близкая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положительная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отрицательная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окружающей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влаж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90 % (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°С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коррозионно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вибрации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проверка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6 </w:t>
      </w:r>
      <w:r>
        <w:rPr>
          <w:rFonts w:ascii="ArialMT" w:eastAsia="ArialMT" w:hAnsi="Arial-BoldMT" w:cs="ArialMT" w:hint="eastAsia"/>
          <w:sz w:val="20"/>
          <w:szCs w:val="20"/>
        </w:rPr>
        <w:t>месяцев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4.3.9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обнаружено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несоответствие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какого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либо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устранить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причины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выявленных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отклонений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4.3.10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величина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утечки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определенные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51057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51017,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выводят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отправляют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лет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разряжены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очищен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остатков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произведен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внутренний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осмотр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герметичность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пусковой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головки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шланга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контролировать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отсутствие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вмятин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вздутий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талла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отслаивание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покрытия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отсутствие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коррозии;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прокладок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манжет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уплотнений;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предохранительных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фильтров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приборов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измерения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редукторов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вентилей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запорных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посадочных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массу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баллончика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срок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очередного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гарантийной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газогенерирующего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крепления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шланга;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гарантийный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герметичность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контейнера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зователя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раздельным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хранением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компонентов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обнаружения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механических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коррозии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досрочно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4.3.13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гарантийный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обнаружено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хотя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одному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подлежит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4.3.14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ежегодном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выборочно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3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%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шт</w:t>
      </w:r>
      <w:r>
        <w:rPr>
          <w:rFonts w:ascii="ArialMT" w:eastAsia="ArialMT" w:hAnsi="Arial-BoldMT" w:cs="ArialMT"/>
          <w:sz w:val="20"/>
          <w:szCs w:val="20"/>
        </w:rPr>
        <w:t xml:space="preserve">.) </w:t>
      </w:r>
      <w:r>
        <w:rPr>
          <w:rFonts w:ascii="ArialMT" w:eastAsia="ArialMT" w:hAnsi="Arial-BoldMT" w:cs="ArialMT" w:hint="eastAsia"/>
          <w:sz w:val="20"/>
          <w:szCs w:val="20"/>
        </w:rPr>
        <w:t>разбирают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верку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внешний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комков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посторонних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предметов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сыпучесть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пересыпании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рукой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небольших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комков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пылевидного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падении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см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влаги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дисперсность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хотя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удовлетворяет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подлежат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4.3.15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используемые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проверяют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интервалом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12 </w:t>
      </w:r>
      <w:r>
        <w:rPr>
          <w:rFonts w:ascii="ArialMT" w:eastAsia="ArialMT" w:hAnsi="Arial-BoldMT" w:cs="ArialMT" w:hint="eastAsia"/>
          <w:sz w:val="20"/>
          <w:szCs w:val="20"/>
        </w:rPr>
        <w:t>месяцев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4.3.16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делают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журнале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Перезарядка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перезаряжаться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сразу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величина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утечки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51057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51017),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1. </w:t>
      </w:r>
      <w:r>
        <w:rPr>
          <w:rFonts w:ascii="ArialMT" w:eastAsia="ArialMT" w:hAnsi="Arial-BoldMT" w:cs="ArialMT" w:hint="eastAsia"/>
          <w:sz w:val="20"/>
          <w:szCs w:val="20"/>
        </w:rPr>
        <w:t>Сроки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зависят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используемого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4.4.2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низкого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пытанию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гидростатическим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пробным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испытательным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51017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51057.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Сроки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параметров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перезарядки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Вид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используемого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реже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параметров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перезарядки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добавками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Порошок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выборочно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лет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Углекислота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диоксид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углерода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взвешиванием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лет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Хладон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взвешиванием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лет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Огнетушители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многокомпонентным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стабилизированным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зарядом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основе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углеводородного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фтор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содержащего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огнетушители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внутренняя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поверхность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корпуса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защищена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полимерным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эпоксидным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корпус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огнетушителя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изготовлен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нержавеющей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проверяться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перезаряжаться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периодичностью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рекомендованной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фирмой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изготовителем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огнетушителей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4.4.3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углекислотных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гидростатическим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лет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Величину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[1].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4.4.4 </w:t>
      </w:r>
      <w:r>
        <w:rPr>
          <w:rFonts w:ascii="ArialMT" w:eastAsia="ArialMT" w:hAnsi="Arial-BoldMT" w:cs="ArialMT" w:hint="eastAsia"/>
          <w:sz w:val="20"/>
          <w:szCs w:val="20"/>
        </w:rPr>
        <w:t>После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успешного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завершения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просушен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покрашен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необходимости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4.4.5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просуше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влаги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4.4.6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выдержавшие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гидравлического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подлежат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последующему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выводят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выбраковывают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4.4.7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салона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подвергающиеся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неблагоприятных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физических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перезаряжаться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раза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остальные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транспортных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года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4.4.8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герметично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упакованы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четкую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сопроводительную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пройти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4.4.9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4.4.10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неизрасходованный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остаток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квалификационной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НТД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заменя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свежим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растворы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пенообразователей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малый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высокую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коррозионную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активность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перезаряжаются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многокомпонентными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рядами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4.4.12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смешивать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АВСЕ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, D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.),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это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приводит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значительному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ухудшению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свойств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снижению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способности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самопроизвольному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4.4.13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преобразовывать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4.4.14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используют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рекомендовано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например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используют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фторсодержащего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зователя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заливают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углеводородного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пенообразователя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фирмы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изготовителя</w:t>
      </w:r>
      <w:r>
        <w:rPr>
          <w:rFonts w:ascii="ArialMT" w:eastAsia="ArialMT" w:hAnsi="Arial-BoldMT" w:cs="ArialMT"/>
          <w:sz w:val="20"/>
          <w:szCs w:val="20"/>
        </w:rPr>
        <w:t>),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шащей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51057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51017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получении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положительных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результатов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этикетку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новую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паспорт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Потребитель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проинформирован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произведенной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письменной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форме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4.4.15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сверх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особенно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газовых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это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разрушению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наддуве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4.4.16 </w:t>
      </w:r>
      <w:r>
        <w:rPr>
          <w:rFonts w:ascii="ArialMT" w:eastAsia="ArialMT" w:hAnsi="Arial-BoldMT" w:cs="ArialMT" w:hint="eastAsia"/>
          <w:sz w:val="20"/>
          <w:szCs w:val="20"/>
        </w:rPr>
        <w:t>Неиспользованный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хладонового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выпускать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атмос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феру;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собран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герметичную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емкость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регенерации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утилизации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4.4.17 </w:t>
      </w:r>
      <w:r>
        <w:rPr>
          <w:rFonts w:ascii="ArialMT" w:eastAsia="ArialMT" w:hAnsi="Arial-BoldMT" w:cs="ArialMT" w:hint="eastAsia"/>
          <w:sz w:val="20"/>
          <w:szCs w:val="20"/>
        </w:rPr>
        <w:t>Заряд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собран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емкость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проверен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полученных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результатов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процессу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регенерации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утилизации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4.4.18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хладоновых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сжатый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азот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прошедший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фильтры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осушитель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Точка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используемых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газов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минус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°С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4.4.19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баллоны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запас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гидравлического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3,5 </w:t>
      </w:r>
      <w:r>
        <w:rPr>
          <w:rFonts w:ascii="ArialMT" w:eastAsia="ArialMT" w:hAnsi="Arial-BoldMT" w:cs="ArialMT" w:hint="eastAsia"/>
          <w:sz w:val="20"/>
          <w:szCs w:val="20"/>
        </w:rPr>
        <w:t>года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4.4.20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применяться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имеющие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гигиеническое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заключение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СЭС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4.4.21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делают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помощи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этикетки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бирки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прикрепленной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огнетушителю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спорте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Записи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проведенном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обслуживании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4.5.1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делается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паспорте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помощью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этикетки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бирки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запись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журнале</w:t>
      </w:r>
      <w:r>
        <w:rPr>
          <w:rFonts w:ascii="ArialMT" w:eastAsia="ArialMT" w:hAnsi="Arial-BoldMT" w:cs="ArialMT"/>
          <w:sz w:val="20"/>
          <w:szCs w:val="20"/>
        </w:rPr>
        <w:t xml:space="preserve"> (4.5.4,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4.5.2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сопровождающемся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вскрытием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наносят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этикетку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четко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читаемой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сохраняющейся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длительное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надписью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кетка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информацию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приведенную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2. </w:t>
      </w:r>
      <w:r>
        <w:rPr>
          <w:rFonts w:ascii="ArialMT" w:eastAsia="ArialMT" w:hAnsi="Arial-BoldMT" w:cs="ArialMT" w:hint="eastAsia"/>
          <w:sz w:val="20"/>
          <w:szCs w:val="20"/>
        </w:rPr>
        <w:t>Этикетку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полимерным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покрытием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слоем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наносят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Содержание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этикетки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Вид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Осмотр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огнетушителя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проверен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изну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>) /</w:t>
      </w:r>
      <w:r>
        <w:rPr>
          <w:rFonts w:ascii="ArialMT" w:eastAsia="ArialMT" w:hAnsi="Arial-BoldMT" w:cs="ArialMT" w:hint="eastAsia"/>
          <w:sz w:val="16"/>
          <w:szCs w:val="16"/>
        </w:rPr>
        <w:t>дата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месяц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год</w:t>
      </w:r>
      <w:r>
        <w:rPr>
          <w:rFonts w:ascii="ArialMT" w:eastAsia="ArialMT" w:hAnsi="Arial-BoldMT" w:cs="ArialMT"/>
          <w:sz w:val="16"/>
          <w:szCs w:val="16"/>
        </w:rPr>
        <w:t>/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Проверка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</w:t>
      </w:r>
      <w:r>
        <w:rPr>
          <w:rFonts w:ascii="ArialMT" w:eastAsia="ArialMT" w:hAnsi="Arial-BoldMT" w:cs="ArialMT"/>
          <w:sz w:val="16"/>
          <w:szCs w:val="16"/>
        </w:rPr>
        <w:t xml:space="preserve"> /</w:t>
      </w:r>
      <w:r>
        <w:rPr>
          <w:rFonts w:ascii="ArialMT" w:eastAsia="ArialMT" w:hAnsi="Arial-BoldMT" w:cs="ArialMT" w:hint="eastAsia"/>
          <w:sz w:val="16"/>
          <w:szCs w:val="16"/>
        </w:rPr>
        <w:t>дата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переза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рядка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</w:t>
      </w:r>
      <w:r>
        <w:rPr>
          <w:rFonts w:ascii="ArialMT" w:eastAsia="ArialMT" w:hAnsi="Arial-BoldMT" w:cs="ArialMT"/>
          <w:sz w:val="16"/>
          <w:szCs w:val="16"/>
        </w:rPr>
        <w:t xml:space="preserve"> /</w:t>
      </w:r>
      <w:r>
        <w:rPr>
          <w:rFonts w:ascii="ArialMT" w:eastAsia="ArialMT" w:hAnsi="Arial-BoldMT" w:cs="ArialMT" w:hint="eastAsia"/>
          <w:sz w:val="16"/>
          <w:szCs w:val="16"/>
        </w:rPr>
        <w:t>марка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дата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переза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рядки</w:t>
      </w:r>
      <w:r>
        <w:rPr>
          <w:rFonts w:ascii="ArialMT" w:eastAsia="ArialMT" w:hAnsi="Arial-BoldMT" w:cs="ArialMT"/>
          <w:sz w:val="16"/>
          <w:szCs w:val="16"/>
        </w:rPr>
        <w:t>/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Гидравлическое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пневматическое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пытание</w:t>
      </w:r>
      <w:r>
        <w:rPr>
          <w:rFonts w:ascii="ArialMT" w:eastAsia="ArialMT" w:hAnsi="Arial-BoldMT" w:cs="ArialMT"/>
          <w:sz w:val="16"/>
          <w:szCs w:val="16"/>
        </w:rPr>
        <w:t xml:space="preserve"> /</w:t>
      </w:r>
      <w:r>
        <w:rPr>
          <w:rFonts w:ascii="ArialMT" w:eastAsia="ArialMT" w:hAnsi="Arial-BoldMT" w:cs="ArialMT" w:hint="eastAsia"/>
          <w:sz w:val="16"/>
          <w:szCs w:val="16"/>
        </w:rPr>
        <w:t>дата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проведения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величина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испытательного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>/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Организация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проводившая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обслуживание;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фамилия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специалиста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испытания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4.5.3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таблички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мендуется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дополнительную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алюминиевую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полимерную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пластинку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размером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порядка</w:t>
      </w:r>
      <w:r>
        <w:rPr>
          <w:rFonts w:ascii="ArialMT" w:eastAsia="ArialMT" w:hAnsi="Arial-BoldMT" w:cs="ArialMT"/>
          <w:sz w:val="20"/>
          <w:szCs w:val="20"/>
        </w:rPr>
        <w:t xml:space="preserve"> 40 </w:t>
      </w:r>
      <w:r>
        <w:rPr>
          <w:rFonts w:ascii="ArialMT" w:eastAsia="ArialMT" w:hAnsi="Arial-BoldMT" w:cs="ArialMT" w:hint="eastAsia"/>
          <w:sz w:val="20"/>
          <w:szCs w:val="20"/>
        </w:rPr>
        <w:t>х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мм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даты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проводившей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Надписи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пластинке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четырех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лет;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пластинка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крепиться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сифонную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удобном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мешать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выходу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4.5.4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журнале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инфор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мация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марка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присвоенный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номер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эксплуатацию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установки;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параметры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первоначальном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масса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марка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заметки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замечания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вскрытием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марка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заряженного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наименование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проводившей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перезарядку;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индикатора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регулятора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поверены;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прочность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наименование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проводившей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испытание;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ходовой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дата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проверки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выявленные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недо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статки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намеченные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должность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фамилия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подпись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ответственного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лица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основные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способы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утилизации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огнетушащих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веществ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4.6.1 </w:t>
      </w:r>
      <w:r>
        <w:rPr>
          <w:rFonts w:ascii="ArialMT" w:eastAsia="ArialMT" w:hAnsi="Arial-BoldMT" w:cs="ArialMT" w:hint="eastAsia"/>
          <w:sz w:val="20"/>
          <w:szCs w:val="20"/>
        </w:rPr>
        <w:t>Огнетушащие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истекшим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гарантийным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отвечающие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подвергаться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регенерационной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утилизироваться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Недопустимо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сбрасывать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сливать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дополнительной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загрязнять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окружающую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4.6.2 </w:t>
      </w:r>
      <w:r>
        <w:rPr>
          <w:rFonts w:ascii="ArialMT" w:eastAsia="ArialMT" w:hAnsi="Arial-BoldMT" w:cs="ArialMT" w:hint="eastAsia"/>
          <w:sz w:val="20"/>
          <w:szCs w:val="20"/>
        </w:rPr>
        <w:t>Жидкие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потерявшие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первоначальные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подлежащие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регенерации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рекомендуется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смачивателей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4.6.3 </w:t>
      </w:r>
      <w:r>
        <w:rPr>
          <w:rFonts w:ascii="ArialMT" w:eastAsia="ArialMT" w:hAnsi="Arial-BoldMT" w:cs="ArialMT" w:hint="eastAsia"/>
          <w:sz w:val="20"/>
          <w:szCs w:val="20"/>
        </w:rPr>
        <w:t>Заряды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биологически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мяг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кие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пенообразователи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подлежащие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регенерации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утилизации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сбрасывать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разбавлении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концентрации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поверхностно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активного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равной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мг</w:t>
      </w:r>
      <w:r>
        <w:rPr>
          <w:rFonts w:ascii="Arial" w:eastAsia="ArialMT" w:hAnsi="Arial" w:cs="Arial" w:hint="eastAsia"/>
          <w:sz w:val="20"/>
          <w:szCs w:val="20"/>
        </w:rPr>
        <w:t>・</w:t>
      </w:r>
      <w:r>
        <w:rPr>
          <w:rFonts w:ascii="ArialMT" w:eastAsia="ArialMT" w:hAnsi="Arial-BoldMT" w:cs="ArialMT" w:hint="eastAsia"/>
          <w:sz w:val="20"/>
          <w:szCs w:val="20"/>
        </w:rPr>
        <w:t>л</w:t>
      </w:r>
      <w:r>
        <w:rPr>
          <w:rFonts w:ascii="ArialMT" w:eastAsia="ArialMT" w:hAnsi="Arial-BoldMT" w:cs="ArialMT"/>
          <w:sz w:val="13"/>
          <w:szCs w:val="13"/>
        </w:rPr>
        <w:t>–</w:t>
      </w:r>
      <w:r>
        <w:rPr>
          <w:rFonts w:ascii="ArialMT" w:eastAsia="ArialMT" w:hAnsi="Arial-BoldMT" w:cs="ArialMT"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активному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веществу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содержание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нообразователях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входящих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уточняют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зарядов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4.6.4 </w:t>
      </w:r>
      <w:r>
        <w:rPr>
          <w:rFonts w:ascii="ArialMT" w:eastAsia="ArialMT" w:hAnsi="Arial-BoldMT" w:cs="ArialMT" w:hint="eastAsia"/>
          <w:sz w:val="20"/>
          <w:szCs w:val="20"/>
        </w:rPr>
        <w:t>Обезвреживание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эмульсионных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биологически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жесткие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пенообразователи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рекомендуется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сжигания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концентрата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печах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либо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захоронения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полигоне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4.6.5 </w:t>
      </w:r>
      <w:r>
        <w:rPr>
          <w:rFonts w:ascii="ArialMT" w:eastAsia="ArialMT" w:hAnsi="Arial-BoldMT" w:cs="ArialMT" w:hint="eastAsia"/>
          <w:sz w:val="20"/>
          <w:szCs w:val="20"/>
        </w:rPr>
        <w:t>Некондиционные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фосфорно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аммонийной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Пирант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ПФ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-2</w:t>
      </w:r>
      <w:r>
        <w:rPr>
          <w:rFonts w:ascii="ArialMT" w:eastAsia="ArialMT" w:hAnsi="Arial-BoldMT" w:cs="ArialMT" w:hint="eastAsia"/>
          <w:sz w:val="20"/>
          <w:szCs w:val="20"/>
        </w:rPr>
        <w:t>АШ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Вексон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АВС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</w:t>
      </w:r>
      <w:r>
        <w:rPr>
          <w:rFonts w:ascii="ArialMT" w:eastAsia="ArialMT" w:hAnsi="Arial-BoldMT" w:cs="ArialMT"/>
          <w:sz w:val="20"/>
          <w:szCs w:val="20"/>
        </w:rPr>
        <w:t xml:space="preserve">.)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хлоридной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ПХК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Вексон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</w:t>
      </w:r>
      <w:r>
        <w:rPr>
          <w:rFonts w:ascii="ArialMT" w:eastAsia="ArialMT" w:hAnsi="Arial-BoldMT" w:cs="ArialMT"/>
          <w:sz w:val="20"/>
          <w:szCs w:val="20"/>
        </w:rPr>
        <w:t xml:space="preserve">.)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использованы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сырья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удобрений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Порошок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бикарбонатной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ПСБ</w:t>
      </w:r>
      <w:r>
        <w:rPr>
          <w:rFonts w:ascii="ArialMT" w:eastAsia="ArialMT" w:hAnsi="Arial-BoldMT" w:cs="ArialMT"/>
          <w:sz w:val="20"/>
          <w:szCs w:val="20"/>
        </w:rPr>
        <w:t>-3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компонента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чистящих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нейтрализации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кислых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4.6.6 </w:t>
      </w:r>
      <w:r>
        <w:rPr>
          <w:rFonts w:ascii="ArialMT" w:eastAsia="ArialMT" w:hAnsi="Arial-BoldMT" w:cs="ArialMT" w:hint="eastAsia"/>
          <w:sz w:val="20"/>
          <w:szCs w:val="20"/>
        </w:rPr>
        <w:t>Утилизацию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инструкцией</w:t>
      </w:r>
      <w:r>
        <w:rPr>
          <w:rFonts w:ascii="ArialMT" w:eastAsia="ArialMT" w:hAnsi="Arial-BoldMT" w:cs="ArialMT"/>
          <w:sz w:val="20"/>
          <w:szCs w:val="20"/>
        </w:rPr>
        <w:t xml:space="preserve"> [9].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безопасности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4.7.1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соблюдать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изложенные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4.7.2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эксплуатировать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появлении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вмятин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вздутий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трещин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пусковой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головке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накидной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гайке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нарушении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герметичности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соединений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неисправности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индикатора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находится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заполнять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закачного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источника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предохранительного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клапана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регулятора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манометра;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наносить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удары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гидравлические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пневматические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предотвращающего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осколков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травмирование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обслуживающего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персонала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дыхания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кожи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зрения;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сбрасывать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атмосферу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хладоны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зователи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4.7.3 </w:t>
      </w:r>
      <w:r>
        <w:rPr>
          <w:rFonts w:ascii="ArialMT" w:eastAsia="ArialMT" w:hAnsi="Arial-BoldMT" w:cs="ArialMT" w:hint="eastAsia"/>
          <w:sz w:val="20"/>
          <w:szCs w:val="20"/>
        </w:rPr>
        <w:t>Лица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работающие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соблюдать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гигиены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изложенные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12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огнетушащие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4.7.4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помощью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угле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кислотных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хладоновых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учитывать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снижения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кислорода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воздухе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изолирующие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дыхания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4.7.5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порошковыми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учитывать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запыленности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снижения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очага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результате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порошкового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облака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особенно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небольшого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4.7.6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напряжением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соблюдать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распыляющего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сопла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токоведущих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рекомендациями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4.7.7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помощью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обесточить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5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Источники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давления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для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Классификация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условные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обозначения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 </w:t>
      </w:r>
      <w:r>
        <w:rPr>
          <w:rFonts w:ascii="ArialMT" w:eastAsia="ArialMT" w:hAnsi="Arial-BoldMT" w:cs="ArialMT" w:hint="eastAsia"/>
          <w:sz w:val="20"/>
          <w:szCs w:val="20"/>
        </w:rPr>
        <w:t>Газогенерирующие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металли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корпусом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бумажным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корпусом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пластиковым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корпусом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генерируемого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типов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охладителем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источники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холодного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ИХГ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5.1.3 </w:t>
      </w:r>
      <w:r>
        <w:rPr>
          <w:rFonts w:ascii="ArialMT" w:eastAsia="ArialMT" w:hAnsi="Arial-BoldMT" w:cs="ArialMT" w:hint="eastAsia"/>
          <w:sz w:val="20"/>
          <w:szCs w:val="20"/>
        </w:rPr>
        <w:t>Принята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структура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ХХХ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ХХ</w:t>
      </w: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Х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</w:t>
      </w:r>
      <w:r>
        <w:rPr>
          <w:rFonts w:ascii="ArialMT" w:eastAsia="ArialMT" w:hAnsi="Arial-BoldMT" w:cs="ArialMT"/>
          <w:sz w:val="20"/>
          <w:szCs w:val="20"/>
        </w:rPr>
        <w:t xml:space="preserve"> 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1 2 3 4 5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где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модель</w:t>
      </w:r>
      <w:r>
        <w:rPr>
          <w:rFonts w:ascii="ArialMT" w:eastAsia="ArialMT" w:hAnsi="Arial-BoldMT" w:cs="ArialMT"/>
          <w:sz w:val="20"/>
          <w:szCs w:val="20"/>
        </w:rPr>
        <w:t xml:space="preserve"> (01, 02)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обозначения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ГГУ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ИХГ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01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ТУ…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источник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холодного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металлическом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корпусе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вместимостью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модели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01,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изготовлен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ТУ…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5.1.4 </w:t>
      </w:r>
      <w:r>
        <w:rPr>
          <w:rFonts w:ascii="ArialMT" w:eastAsia="ArialMT" w:hAnsi="Arial-BoldMT" w:cs="ArialMT" w:hint="eastAsia"/>
          <w:sz w:val="20"/>
          <w:szCs w:val="20"/>
        </w:rPr>
        <w:t>Баллоны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БВД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следующую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структуру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ХХХ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ХХ</w:t>
      </w: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Х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</w:t>
      </w:r>
      <w:r>
        <w:rPr>
          <w:rFonts w:ascii="ArialMT" w:eastAsia="ArialMT" w:hAnsi="Arial-BoldMT" w:cs="ArialMT"/>
          <w:sz w:val="20"/>
          <w:szCs w:val="20"/>
        </w:rPr>
        <w:t xml:space="preserve"> 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1 2 3 4 5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где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обозначение;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наименование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модель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обозначения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БВД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БВД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sz w:val="12"/>
          <w:szCs w:val="12"/>
        </w:rPr>
        <w:t>2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02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ТУ…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баллон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вместимостью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закачанный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углекислым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газом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модели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02,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изготовлен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ТУ…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источникам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 </w:t>
      </w:r>
      <w:r>
        <w:rPr>
          <w:rFonts w:ascii="ArialMT" w:eastAsia="ArialMT" w:hAnsi="Arial-BoldMT" w:cs="ArialMT" w:hint="eastAsia"/>
          <w:sz w:val="20"/>
          <w:szCs w:val="20"/>
        </w:rPr>
        <w:t>Источники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диапазоне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минус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°С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°С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13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циклических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окружающей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5.2.3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вибрации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 </w:t>
      </w:r>
      <w:r>
        <w:rPr>
          <w:rFonts w:ascii="ArialMT" w:eastAsia="ArialMT" w:hAnsi="Arial-BoldMT" w:cs="ArialMT" w:hint="eastAsia"/>
          <w:sz w:val="20"/>
          <w:szCs w:val="20"/>
        </w:rPr>
        <w:t>Назначенный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10 </w:t>
      </w:r>
      <w:r>
        <w:rPr>
          <w:rFonts w:ascii="ArialMT" w:eastAsia="ArialMT" w:hAnsi="Arial-BoldMT" w:cs="ArialMT" w:hint="eastAsia"/>
          <w:sz w:val="20"/>
          <w:szCs w:val="20"/>
        </w:rPr>
        <w:t>лет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5.2.5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создавать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3.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рабочего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огнетушителя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150 20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150 30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5.2.6 </w:t>
      </w:r>
      <w:r>
        <w:rPr>
          <w:rFonts w:ascii="ArialMT" w:eastAsia="ArialMT" w:hAnsi="Arial-BoldMT" w:cs="ArialMT" w:hint="eastAsia"/>
          <w:sz w:val="20"/>
          <w:szCs w:val="20"/>
        </w:rPr>
        <w:t>Рабочее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отличаться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заданного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огнетушитель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5.2.7 </w:t>
      </w:r>
      <w:r>
        <w:rPr>
          <w:rFonts w:ascii="ArialMT" w:eastAsia="ArialMT" w:hAnsi="Arial-BoldMT" w:cs="ArialMT" w:hint="eastAsia"/>
          <w:sz w:val="20"/>
          <w:szCs w:val="20"/>
        </w:rPr>
        <w:t>Детали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изготовленные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некоррозионностойких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декоративные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9.032,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9.302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9.303.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5.2.8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комплектующие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детали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сырье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материалы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покупные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изделия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применяемые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изготовления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5.2.9 </w:t>
      </w:r>
      <w:r>
        <w:rPr>
          <w:rFonts w:ascii="ArialMT" w:eastAsia="ArialMT" w:hAnsi="Arial-BoldMT" w:cs="ArialMT" w:hint="eastAsia"/>
          <w:sz w:val="20"/>
          <w:szCs w:val="20"/>
        </w:rPr>
        <w:t>Вероятность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безотказной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0,97.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газогенерирующим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устройствам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конкретный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утвержденной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5.3.2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1,5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неподвижную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жесткую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горизонтальную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поверхность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металл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бетон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5.3.3 </w:t>
      </w:r>
      <w:r>
        <w:rPr>
          <w:rFonts w:ascii="ArialMT" w:eastAsia="ArialMT" w:hAnsi="Arial-BoldMT" w:cs="ArialMT" w:hint="eastAsia"/>
          <w:sz w:val="20"/>
          <w:szCs w:val="20"/>
        </w:rPr>
        <w:t>Температура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струи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спеканию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нагреву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температуры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60 </w:t>
      </w:r>
      <w:r>
        <w:rPr>
          <w:rFonts w:ascii="ArialMT" w:eastAsia="ArialMT" w:hAnsi="Arial-BoldMT" w:cs="ArialMT" w:hint="eastAsia"/>
          <w:sz w:val="20"/>
          <w:szCs w:val="20"/>
        </w:rPr>
        <w:t>°С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5.3.4 </w:t>
      </w:r>
      <w:r>
        <w:rPr>
          <w:rFonts w:ascii="ArialMT" w:eastAsia="ArialMT" w:hAnsi="Arial-BoldMT" w:cs="ArialMT" w:hint="eastAsia"/>
          <w:sz w:val="20"/>
          <w:szCs w:val="20"/>
        </w:rPr>
        <w:t>Конструкция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крепления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герметичной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попадания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твердых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реакции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взаимодействия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компонентов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затруднить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огнетушителя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5.3.5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пенном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воздушно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эмульсионном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теле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баллонам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высокого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5.4.1 </w:t>
      </w:r>
      <w:r>
        <w:rPr>
          <w:rFonts w:ascii="ArialMT" w:eastAsia="ArialMT" w:hAnsi="Arial-BoldMT" w:cs="ArialMT" w:hint="eastAsia"/>
          <w:sz w:val="20"/>
          <w:szCs w:val="20"/>
        </w:rPr>
        <w:t>Баллоны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sz w:val="20"/>
          <w:szCs w:val="20"/>
        </w:rPr>
        <w:t xml:space="preserve"> [1]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конкретный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БВД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утвержденной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использоваться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воз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дух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азот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9293), </w:t>
      </w:r>
      <w:r>
        <w:rPr>
          <w:rFonts w:ascii="ArialMT" w:eastAsia="ArialMT" w:hAnsi="Arial-BoldMT" w:cs="ArialMT" w:hint="eastAsia"/>
          <w:sz w:val="20"/>
          <w:szCs w:val="20"/>
        </w:rPr>
        <w:t>аргон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10157), </w:t>
      </w:r>
      <w:r>
        <w:rPr>
          <w:rFonts w:ascii="ArialMT" w:eastAsia="ArialMT" w:hAnsi="Arial-BoldMT" w:cs="ArialMT" w:hint="eastAsia"/>
          <w:sz w:val="20"/>
          <w:szCs w:val="20"/>
        </w:rPr>
        <w:t>двуокись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углерода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8050), </w:t>
      </w:r>
      <w:r>
        <w:rPr>
          <w:rFonts w:ascii="ArialMT" w:eastAsia="ArialMT" w:hAnsi="Arial-BoldMT" w:cs="ArialMT" w:hint="eastAsia"/>
          <w:sz w:val="20"/>
          <w:szCs w:val="20"/>
        </w:rPr>
        <w:t>гелий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смеси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держание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влаги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используемых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зарядки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приведенных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4.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4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Содержание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влаги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газах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Вытесняющий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Содержание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влаги</w:t>
      </w:r>
      <w:r>
        <w:rPr>
          <w:rFonts w:ascii="ArialMT" w:eastAsia="ArialMT" w:hAnsi="Arial-BoldMT" w:cs="ArialMT"/>
          <w:sz w:val="16"/>
          <w:szCs w:val="16"/>
        </w:rPr>
        <w:t>, % (</w:t>
      </w:r>
      <w:r>
        <w:rPr>
          <w:rFonts w:ascii="ArialMT" w:eastAsia="ArialMT" w:hAnsi="Arial-BoldMT" w:cs="ArialMT" w:hint="eastAsia"/>
          <w:sz w:val="16"/>
          <w:szCs w:val="16"/>
        </w:rPr>
        <w:t>об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Аргон</w:t>
      </w:r>
      <w:r>
        <w:rPr>
          <w:rFonts w:ascii="ArialMT" w:eastAsia="ArialMT" w:hAnsi="Arial-BoldMT" w:cs="ArialMT"/>
          <w:sz w:val="16"/>
          <w:szCs w:val="16"/>
        </w:rPr>
        <w:t xml:space="preserve"> (Ar) 0,006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Азот</w:t>
      </w:r>
      <w:r>
        <w:rPr>
          <w:rFonts w:ascii="ArialMT" w:eastAsia="ArialMT" w:hAnsi="Arial-BoldMT" w:cs="ArialMT"/>
          <w:sz w:val="16"/>
          <w:szCs w:val="16"/>
        </w:rPr>
        <w:t xml:space="preserve"> (N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>) 0,006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Воздух</w:t>
      </w:r>
      <w:r>
        <w:rPr>
          <w:rFonts w:ascii="ArialMT" w:eastAsia="ArialMT" w:hAnsi="Arial-BoldMT" w:cs="ArialMT"/>
          <w:sz w:val="16"/>
          <w:szCs w:val="16"/>
        </w:rPr>
        <w:t xml:space="preserve"> (B) 0,006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Гелий</w:t>
      </w:r>
      <w:r>
        <w:rPr>
          <w:rFonts w:ascii="ArialMT" w:eastAsia="ArialMT" w:hAnsi="Arial-BoldMT" w:cs="ArialMT"/>
          <w:sz w:val="16"/>
          <w:szCs w:val="16"/>
        </w:rPr>
        <w:t xml:space="preserve"> (He) 0,006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Двуокись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углерода</w:t>
      </w:r>
      <w:r>
        <w:rPr>
          <w:rFonts w:ascii="ArialMT" w:eastAsia="ArialMT" w:hAnsi="Arial-BoldMT" w:cs="ArialMT"/>
          <w:sz w:val="16"/>
          <w:szCs w:val="16"/>
        </w:rPr>
        <w:t xml:space="preserve"> (CO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>) 0,015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Комплектность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входить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источники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паспорт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партию;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упаковочная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Маркировка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упаковка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5.6.1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типографским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этикетке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конструкторской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данные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наименование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завода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изготовителя;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условное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информация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месяц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изготовления;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номер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партии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5.6.2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БВД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типографским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этикетке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конструкторской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данные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наименование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завода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изготовителя;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условное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БВД;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наименование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вытесняющего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отклонений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сведения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предусмотренные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баллонов</w:t>
      </w:r>
      <w:r>
        <w:rPr>
          <w:rFonts w:ascii="ArialMT" w:eastAsia="ArialMT" w:hAnsi="Arial-BoldMT" w:cs="ArialMT"/>
          <w:sz w:val="20"/>
          <w:szCs w:val="20"/>
        </w:rPr>
        <w:t xml:space="preserve"> [1].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5.6.3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срока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5.6.4 </w:t>
      </w:r>
      <w:r>
        <w:rPr>
          <w:rFonts w:ascii="ArialMT" w:eastAsia="ArialMT" w:hAnsi="Arial-BoldMT" w:cs="ArialMT" w:hint="eastAsia"/>
          <w:sz w:val="20"/>
          <w:szCs w:val="20"/>
        </w:rPr>
        <w:t>Каждый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ящик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14192.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бумажными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пластмассовыми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негерметичными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металлическими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пусами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упакованы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герметичную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металлическую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чертежами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упаковку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изготовителя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Металлическая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деревянные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ящики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упаковке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данные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наименование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адрес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изготовителя;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условное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номер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партии;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месяц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изготовления;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количество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изделий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ящике;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штамп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масса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брутто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кг;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знак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безопасности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5.7.1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Запрещается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использовать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имеющие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вмятины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трещины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другие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дефекты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нарушающие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целостность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корпуса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источника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5.7.2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изготовлении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сборке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испытании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необходимо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руководствоваться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требованиями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ТД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источникам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5.7.3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обращении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запрещается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наносить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ним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удары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бросать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производить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разборку</w:t>
      </w:r>
      <w:r>
        <w:rPr>
          <w:rFonts w:ascii="ArialMT" w:eastAsia="ArialMT" w:hAnsi="Arial-BoldMT" w:cs="ArialMT"/>
          <w:b/>
          <w:bCs/>
          <w:sz w:val="20"/>
          <w:szCs w:val="20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нагревать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температуры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более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°С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5.7.4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ГГУ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иметь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заключение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опасности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19433,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который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определяется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компетентной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организацией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5.7.5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документация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содержать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утилизации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ГГУ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истечении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срока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службы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Транспортирование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хранение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5.8.1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Транспортировать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допускается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автомобильным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железнодорожным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транс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портом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условиях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15150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действующими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данном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виде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транспорта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правилами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перевозки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грузов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5.8.2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Хранить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следует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отапливаемых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неотапливаемых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помещениях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требованиями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15150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документацией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ИД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>15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6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Заряды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воздушно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пенным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воздушно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эмульсионным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огнетушителям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Классификация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6.1.1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химическому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составу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поверхностно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активной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основы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ОВЭ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подразде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ляют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углеводородные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фторсодержащие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6.1.2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применимости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тушении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различных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27331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ОВП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ОВЭ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подразделяют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пожаров</w:t>
      </w:r>
      <w:r>
        <w:rPr>
          <w:rFonts w:ascii="ArialMT" w:eastAsia="ArialMT" w:hAnsi="Arial-BoldMT" w:cs="ArialMT"/>
          <w:b/>
          <w:bCs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классов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только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ОВЭ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условии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соблюдения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электро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безопасности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51017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51057).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6.1.3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способности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образовывать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использовании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стандартного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оборудования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водную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эмульсию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воздушно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механическую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различной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кратности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подразделяют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получения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эмульсии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кратность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менее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4)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получения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низкой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кратности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кратность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20)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получения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средней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кратности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кратность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200).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6.1.4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виду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хранения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подразделяют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хранящиеся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растворенном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виде;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растворение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которых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происходит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момент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приведения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огнетушителя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действие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дельное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хранение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sz w:val="20"/>
          <w:szCs w:val="20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6.1.5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способности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пенообразующих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растворов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разлагаться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действием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микро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флоры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водоемов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почв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согласно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50595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относят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быстроразлагаемым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умереннораз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лагаемым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медленноразлагаемым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чрезвычайно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медленноразлагаемым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6.2.1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ОВЭ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документации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предприятия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изготовителя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утвержденной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установленном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порядке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6.2.2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иметь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санитарно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гигиеническое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заключение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СЭС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Российской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Федерации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установленного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образца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6.2.3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документация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отечественного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производства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ОВЭ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быть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оформлена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требованиями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ЕСКД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импортируемых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документация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быть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выполнена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русском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языке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6.2.4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Масса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документации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6.2.5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Основные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показатели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зарядов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ОВЭ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пенообразующих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растворов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должны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ответствовать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значениям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приведенным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таблице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5.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показатели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зарядов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ОВП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ОВЭ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показателя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Значение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показателя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Углеводородный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Фторсодержащий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творенном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виде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Фторсодер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жащий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раздель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Внешний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Смесь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твердых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компонентов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дельно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расфа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сованные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сыпучие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компоненты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Смесь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твердых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компонентов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раздельно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расфа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сованные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сыпучие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компоненты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Однородная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прозрачная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осадка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слоения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Водородный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показатель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пенообразующего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Кратность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пенообразующего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генератором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средней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кратности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генератором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низкой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кратности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40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>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>5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способность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тушению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модельного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очага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ОВП</w:t>
      </w:r>
      <w:r>
        <w:rPr>
          <w:rFonts w:ascii="ArialMT" w:eastAsia="ArialMT" w:hAnsi="Arial-BoldMT" w:cs="ArialMT"/>
          <w:b/>
          <w:bCs/>
          <w:sz w:val="16"/>
          <w:szCs w:val="16"/>
        </w:rPr>
        <w:t>-4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ОВЭ</w:t>
      </w:r>
      <w:r>
        <w:rPr>
          <w:rFonts w:ascii="ArialMT" w:eastAsia="ArialMT" w:hAnsi="Arial-BoldMT" w:cs="ArialMT"/>
          <w:b/>
          <w:bCs/>
          <w:sz w:val="16"/>
          <w:szCs w:val="16"/>
        </w:rPr>
        <w:t>-4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34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55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55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55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55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6.2.6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сохраняемости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ОВЭ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пенообразующих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соот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ветствовать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значениям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документации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заряды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6.2.7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Подробное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описание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транспортированию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эксплуатации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замене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утилизации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пенообразующих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приводиться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паспорте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безопасности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воздействия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организм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человека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превышать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12.1.007.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оказывать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канцерогенных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мутагенных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воздействий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организм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ловека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Составы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содержащие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фторсодержащие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обладать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слабым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кумулятивным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кожно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резорбтивным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действием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применять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индивидуальные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12.4.011,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чтобы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исключить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возможность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попадания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состава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покровы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слизистую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лочку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глаз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желудочно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кишечный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тракт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процессе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образовываться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вторичные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соединения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сброс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сточные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быстроразлагаемых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умереннораз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лагаемых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пенообразующих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разбавлении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предельно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концентрации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мг</w:t>
      </w:r>
      <w:r>
        <w:rPr>
          <w:rFonts w:ascii="Arial" w:eastAsia="ArialMT" w:hAnsi="Arial" w:cs="Arial" w:hint="eastAsia"/>
          <w:b/>
          <w:bCs/>
          <w:sz w:val="16"/>
          <w:szCs w:val="16"/>
        </w:rPr>
        <w:t>・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активному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веществу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Запрещается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сброс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канализацию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медленноразлагаемых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чрезвычайно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медленнораз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лагаемых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пенообразующих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локальной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очистки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физико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химическими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методами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6.3.8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Слив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остатков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пенообразующих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промывке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емкостей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водоемы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хозяйственно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питьевого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культурно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водоис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пользования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разрешается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Маркировка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упаковка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каждую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упаковку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ОВЭ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наклеена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этикетка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содержащая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следующие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>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предприятия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изготовителя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товарный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знак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почтовый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адрес;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предназначение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номер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ТД;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обозначение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предназначен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получения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кратности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эмульсии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предназначен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номер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партии;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нетто;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гарантийный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изготовления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месяц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год</w:t>
      </w:r>
      <w:r>
        <w:rPr>
          <w:rFonts w:ascii="ArialMT" w:eastAsia="ArialMT" w:hAnsi="Arial-BoldMT" w:cs="ArialMT"/>
          <w:b/>
          <w:bCs/>
          <w:sz w:val="16"/>
          <w:szCs w:val="16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Разрешается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размещение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упаковке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эксплуатации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Сведения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продукции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отражаемые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этикетке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паспорте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поясняющие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рядок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транспортирования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назначение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русском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языке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Маркировка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сохраняться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течение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гарантийного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срока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Упаковка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влагонепроницаема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контакт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воздухом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Упаковка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сопроводительной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документации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обеспечить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защиту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механических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повреждений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агрессивных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воздействий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окружающей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атмосферы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атмосферных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осадков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17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обязательное</w:t>
      </w:r>
      <w:r>
        <w:rPr>
          <w:rFonts w:ascii="ArialMT" w:eastAsia="ArialMT" w:hAnsi="Arial-BoldMT" w:cs="ArialMT"/>
          <w:b/>
          <w:bCs/>
          <w:sz w:val="18"/>
          <w:szCs w:val="18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1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Эффективность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заряженного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Воздушно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эмуль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сионные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Воздушно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пенные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Воздушно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фтор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содержащим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ковые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Угле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кислот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Хладоно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распы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ленной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струей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тонко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распы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ленной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струей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низ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крат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средней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кратности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распы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ленной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струей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тонко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распы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ленной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струей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++ ++ +++ +++ ++ + ++ ++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1 </w:t>
      </w:r>
      <w:r>
        <w:rPr>
          <w:rFonts w:ascii="ArialMT" w:eastAsia="ArialMT" w:hAnsi="Arial-BoldMT" w:cs="ArialMT"/>
          <w:b/>
          <w:bCs/>
          <w:sz w:val="16"/>
          <w:szCs w:val="16"/>
        </w:rPr>
        <w:t>+ +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+ +++ +++ ++ ++ +++ +++ + ++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+++ + +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D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+++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2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+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++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++ +++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4 </w:t>
      </w:r>
      <w:r>
        <w:rPr>
          <w:rFonts w:ascii="ArialMT" w:eastAsia="ArialMT" w:hAnsi="Arial-BoldMT" w:cs="ArialMT"/>
          <w:b/>
          <w:bCs/>
          <w:sz w:val="16"/>
          <w:szCs w:val="16"/>
        </w:rPr>
        <w:t>++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заряженных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порошком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АВСЕ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заряженных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специальным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порошком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оснащенных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успокоителем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порошковой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3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соблюдения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электробезопасности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51017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51057.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оснащенных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металлическим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диффузором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углекислоты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очаг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жара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Знаком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+++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отмечены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эффективные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тушении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класса;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++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нетушители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пригодные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класса;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+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недостаточно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эффективные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тушении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класса;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непригодные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18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справочное</w:t>
      </w:r>
      <w:r>
        <w:rPr>
          <w:rFonts w:ascii="ArialMT" w:eastAsia="ArialMT" w:hAnsi="Arial-BoldMT" w:cs="ArialMT"/>
          <w:b/>
          <w:bCs/>
          <w:sz w:val="18"/>
          <w:szCs w:val="18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1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Классификация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27331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рекомендуемые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Характеристика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Подкласс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Характеристика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Рекомендуемые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твердых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твердых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сопро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вождаемое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тлением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например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древесина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бумага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уголь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текстиль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смачивателями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хла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АВСЕ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твердых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провождаемое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тлением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каучук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пластмассы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огнетушащих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ществ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нераство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римых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бензин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нефтепро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дукты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сжижаемых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твердых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парафин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тонкораспыленная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добавкой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фторированного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ПАВ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хладоны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АВСЕ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полярных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жидких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растворимых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спирты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аце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глицерин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</w:t>
      </w:r>
      <w:r>
        <w:rPr>
          <w:rFonts w:ascii="ArialMT" w:eastAsia="ArialMT" w:hAnsi="Arial-BoldMT" w:cs="ArialMT"/>
          <w:b/>
          <w:bCs/>
          <w:sz w:val="16"/>
          <w:szCs w:val="16"/>
        </w:rPr>
        <w:t>.)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основе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специальных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образователей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тонкораспыленная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хладоны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АВСЕ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газообразных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пропан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водород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аммиак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Объемное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флегматиза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ция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газовыми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составами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АВСЕ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охлаж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D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металлосодержащих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веществ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D1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легких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спла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алюминий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магний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.),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кроме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щелочных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Специальные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D2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щелочных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трий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калий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</w:t>
      </w:r>
      <w:r>
        <w:rPr>
          <w:rFonts w:ascii="ArialMT" w:eastAsia="ArialMT" w:hAnsi="Arial-BoldMT" w:cs="ArialMT"/>
          <w:b/>
          <w:bCs/>
          <w:sz w:val="16"/>
          <w:szCs w:val="16"/>
        </w:rPr>
        <w:t>.)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Специальные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D3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металлосодержащих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единений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металлоорганические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соединения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гидриды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металлов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Специальные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рекомендуемое</w:t>
      </w:r>
      <w:r>
        <w:rPr>
          <w:rFonts w:ascii="ArialMT" w:eastAsia="ArialMT" w:hAnsi="Arial-BoldMT" w:cs="ArialMT"/>
          <w:b/>
          <w:bCs/>
          <w:sz w:val="18"/>
          <w:szCs w:val="18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автотранспортных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>)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рекомендациях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ведены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минимальный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ранг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минимально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необходимое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количество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Легковые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грузовые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максимальной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3,5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оснащены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одним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порошковым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газовым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основе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предназначенным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обеспечивающим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модельных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очагов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0,7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21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автобусы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грузовые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назначенные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перевозки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максимальной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3,5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7,5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двумя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аналогичными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огнетушителями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перевозки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грузов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максимальной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7,5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щаются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двумя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порошковыми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газовыми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основе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каждый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обеспечивать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модельных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очагов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70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один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находиться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шасси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цистерне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кузове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грузом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только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прошедшие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сертификацию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установленном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порядке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выдержала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испытание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вибрационную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прочность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тряску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51057.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сохранять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работоспособность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диапа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зоне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температур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минус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°С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плюс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°С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рекомендованы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изготовителем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применять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углекислотные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имеют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нетушащую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способность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размещение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возможность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нагрева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свыше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плюс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°С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порошковых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целесообразно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многоцелевые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составы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АВСЕ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работающие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сжиженном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оснащены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предназна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ченными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ликвидации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автобусах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грузовых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располагаться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кабине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салоне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кузове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Передвижные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лаборатории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мастерские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фургона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смонтированного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томобильном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шасси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укомплектованы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соот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ветствующего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зависимости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возможного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особенностей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смонтированного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располагаться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кабине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непосредственной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близости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легкодоступном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Запрещается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доступ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которым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затруднен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багажнике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кузове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</w:t>
      </w:r>
      <w:r>
        <w:rPr>
          <w:rFonts w:ascii="ArialMT" w:eastAsia="ArialMT" w:hAnsi="Arial-BoldMT" w:cs="ArialMT"/>
          <w:b/>
          <w:bCs/>
          <w:sz w:val="16"/>
          <w:szCs w:val="16"/>
        </w:rPr>
        <w:t>.).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размещаемые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кабины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защи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щать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воздействия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осадков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сол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лучей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грязи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.11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кронштейна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надежной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чтобы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исключить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вероятность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выпадения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движении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столкновении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ударе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пятствие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.12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установленные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кабины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салона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подвергающиеся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воздействию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неблагоприятных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климатических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физических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факторов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перезаряжаться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месяцев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остальные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реже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месяца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20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рекомендуемое</w:t>
      </w:r>
      <w:r>
        <w:rPr>
          <w:rFonts w:ascii="ArialMT" w:eastAsia="ArialMT" w:hAnsi="Arial-BoldMT" w:cs="ArialMT"/>
          <w:b/>
          <w:bCs/>
          <w:sz w:val="18"/>
          <w:szCs w:val="18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Рекомендуемые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образцы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документов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техническому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Эксплуатационный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паспорт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Номер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присвоенный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2.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введения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эксплуатацию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3.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4.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5.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Завод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изготовитель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Заводской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номер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изготовления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заряженного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_____________________________________________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1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Результаты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вид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проведенного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Результаты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Внешний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состояние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узлов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личии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индикатора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)*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газового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баллона</w:t>
      </w:r>
      <w:r>
        <w:rPr>
          <w:rFonts w:ascii="ArialMT" w:eastAsia="ArialMT" w:hAnsi="Arial-BoldMT" w:cs="ArialMT"/>
          <w:b/>
          <w:bCs/>
          <w:sz w:val="16"/>
          <w:szCs w:val="16"/>
        </w:rPr>
        <w:t>**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Состояние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ходовой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части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передвижного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Принятые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меры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устранению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отмеченных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достатков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милия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иници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подпись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ответственного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лица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: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*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газовом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баллоне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расположен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сна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ружи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оснащен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манометром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индикатором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>).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**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баллона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сжиженным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вытеснения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баллончик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расположен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внутри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определяется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порошковых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выборочно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сравнивается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значением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паспорте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2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Журнал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Замечания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состоянии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Принятые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меры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милия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иници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алы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подпись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ответственного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лица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Проверка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узлов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Проверка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качества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Проверка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индикатора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Перезаряд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Испытание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узлов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3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Журнал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проведения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перезарядки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проведе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испытания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перезарядки;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организация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проводившая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обслуживание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Результаты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осмотра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испытания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проч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ность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Срок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дующего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планового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испытания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ведения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перезаряд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шителя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центрация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заряженно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Результат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осмотра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зарядки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Дата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следующей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плановой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переза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рядки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фамилия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инициалы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подпись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ответствен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лица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21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Библиография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[1]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ПБ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03-576</w:t>
      </w:r>
      <w:r>
        <w:rPr>
          <w:rFonts w:ascii="ArialMT" w:eastAsia="ArialMT" w:hAnsi="Arial-BoldMT" w:cs="ArialMT"/>
          <w:b/>
          <w:bCs/>
          <w:sz w:val="16"/>
          <w:szCs w:val="16"/>
        </w:rPr>
        <w:t>–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безопасной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эксплуатации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сосудов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работающих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лением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[2]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ПБ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03-583</w:t>
      </w:r>
      <w:r>
        <w:rPr>
          <w:rFonts w:ascii="ArialMT" w:eastAsia="ArialMT" w:hAnsi="Arial-BoldMT" w:cs="ArialMT"/>
          <w:b/>
          <w:bCs/>
          <w:sz w:val="16"/>
          <w:szCs w:val="16"/>
        </w:rPr>
        <w:t>–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разработки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изготовления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мембранных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предохранительных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устройств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[3]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ППБ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01</w:t>
      </w:r>
      <w:r>
        <w:rPr>
          <w:rFonts w:ascii="ArialMT" w:eastAsia="ArialMT" w:hAnsi="Arial-BoldMT" w:cs="ArialMT"/>
          <w:b/>
          <w:bCs/>
          <w:sz w:val="16"/>
          <w:szCs w:val="16"/>
        </w:rPr>
        <w:t>–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2003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Российской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Федерации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[4] ISO 7165 Portable fi re extinguishers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Performances and construction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[5] ISO 11601 Wheeled fi re extinguishers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Performances and construction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[6] ISO 11602 Fire protection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Portable and wheeled fi re extinguishers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Selection and installation.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Inspection and maintenance/ 6th Draft, 1996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[7]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складских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/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Навценя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Исавнин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Матюшин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1986. 31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[8]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Область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оснащенности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душно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эмульсионными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ОВЭ</w:t>
      </w:r>
      <w:r>
        <w:rPr>
          <w:rFonts w:ascii="ArialMT" w:eastAsia="ArialMT" w:hAnsi="Arial-BoldMT" w:cs="ArialMT"/>
          <w:b/>
          <w:bCs/>
          <w:sz w:val="16"/>
          <w:szCs w:val="16"/>
        </w:rPr>
        <w:t>-6(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sz w:val="16"/>
          <w:szCs w:val="16"/>
        </w:rPr>
        <w:t>)-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ОВЭ</w:t>
      </w:r>
      <w:r>
        <w:rPr>
          <w:rFonts w:ascii="ArialMT" w:eastAsia="ArialMT" w:hAnsi="Arial-BoldMT" w:cs="ArialMT"/>
          <w:b/>
          <w:bCs/>
          <w:sz w:val="16"/>
          <w:szCs w:val="16"/>
        </w:rPr>
        <w:t>-5(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sz w:val="16"/>
          <w:szCs w:val="16"/>
        </w:rPr>
        <w:t>)-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2008. 11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[9]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автотранспортных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/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Исавнин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Навценя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Болохов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1986.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[10]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Утилизация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регенерация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огнетушащих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порошков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Инструкция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/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Антонов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Жартовский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Даниленко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1988. 25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[11]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Тактика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электроустановок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находящихся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Рекоменда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1986. 16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9.13130.2009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УДК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614.845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ОКС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13.220.10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ОКП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48 5430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Ключевые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слова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переносные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передвижные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огнетушителей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источники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тушение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А.Д. Чайка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А.А. Блинов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Подписано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Формат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Бумага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3,02.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</w:t>
      </w:r>
      <w:r>
        <w:rPr>
          <w:rFonts w:ascii="ArialMT" w:eastAsia="ArialMT" w:hAnsi="Arial-BoldMT" w:cs="ArialMT"/>
          <w:b/>
          <w:bCs/>
          <w:sz w:val="16"/>
          <w:szCs w:val="16"/>
        </w:rPr>
        <w:t>.-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1,68.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28.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Типография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ФГУ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МЧС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России</w:t>
      </w:r>
    </w:p>
    <w:p w:rsidR="00E3449B" w:rsidRDefault="00E3449B" w:rsidP="00BB390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мкр. ВНИИПО, д. 12, г. Балашиха,</w:t>
      </w:r>
    </w:p>
    <w:p w:rsidR="00E3449B" w:rsidRDefault="00E3449B" w:rsidP="00BB3900"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b/>
          <w:bCs/>
          <w:sz w:val="16"/>
          <w:szCs w:val="16"/>
        </w:rPr>
        <w:t>__</w:t>
      </w:r>
      <w:bookmarkStart w:id="0" w:name="_GoBack"/>
      <w:bookmarkEnd w:id="0"/>
    </w:p>
    <w:sectPr w:rsidR="00E3449B" w:rsidSect="00DD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900"/>
    <w:rsid w:val="00415742"/>
    <w:rsid w:val="00611296"/>
    <w:rsid w:val="00737227"/>
    <w:rsid w:val="00BB3900"/>
    <w:rsid w:val="00DD1E38"/>
    <w:rsid w:val="00E3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E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22</Pages>
  <Words>10645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2012-09-18T09:11:00Z</dcterms:created>
  <dcterms:modified xsi:type="dcterms:W3CDTF">2012-09-18T09:11:00Z</dcterms:modified>
</cp:coreProperties>
</file>