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41C" w:rsidRPr="00D90A7C" w:rsidRDefault="009E341C" w:rsidP="00D90A7C">
      <w:pPr>
        <w:spacing w:before="100" w:beforeAutospacing="1" w:after="100" w:afterAutospacing="1" w:line="240" w:lineRule="auto"/>
        <w:jc w:val="center"/>
        <w:rPr>
          <w:rFonts w:ascii="Times New Roman" w:hAnsi="Times New Roman"/>
          <w:sz w:val="24"/>
          <w:szCs w:val="24"/>
          <w:lang w:eastAsia="ru-RU"/>
        </w:rPr>
      </w:pPr>
      <w:r w:rsidRPr="00D90A7C">
        <w:rPr>
          <w:rFonts w:ascii="Times New Roman" w:hAnsi="Times New Roman"/>
          <w:b/>
          <w:bCs/>
          <w:color w:val="000080"/>
          <w:sz w:val="24"/>
          <w:szCs w:val="24"/>
          <w:lang w:eastAsia="ru-RU"/>
        </w:rPr>
        <w:t>РОССИЙСКАЯ ФЕДЕРАЦИЯ</w:t>
      </w:r>
    </w:p>
    <w:p w:rsidR="009E341C" w:rsidRPr="00D90A7C" w:rsidRDefault="009E341C" w:rsidP="00D90A7C">
      <w:pPr>
        <w:spacing w:before="100" w:beforeAutospacing="1" w:after="100" w:afterAutospacing="1" w:line="240" w:lineRule="auto"/>
        <w:jc w:val="center"/>
        <w:rPr>
          <w:rFonts w:ascii="Times New Roman" w:hAnsi="Times New Roman"/>
          <w:sz w:val="24"/>
          <w:szCs w:val="24"/>
          <w:lang w:eastAsia="ru-RU"/>
        </w:rPr>
      </w:pPr>
      <w:r w:rsidRPr="00D90A7C">
        <w:rPr>
          <w:rFonts w:ascii="Times New Roman" w:hAnsi="Times New Roman"/>
          <w:b/>
          <w:bCs/>
          <w:color w:val="000080"/>
          <w:sz w:val="24"/>
          <w:szCs w:val="24"/>
          <w:lang w:eastAsia="ru-RU"/>
        </w:rPr>
        <w:t>ФЕДЕРАЛЬНЫЙ ЗАКОН</w:t>
      </w:r>
      <w:r w:rsidRPr="00D90A7C">
        <w:rPr>
          <w:rFonts w:ascii="Times New Roman" w:hAnsi="Times New Roman"/>
          <w:b/>
          <w:bCs/>
          <w:color w:val="000080"/>
          <w:sz w:val="24"/>
          <w:szCs w:val="24"/>
          <w:lang w:eastAsia="ru-RU"/>
        </w:rPr>
        <w:br/>
        <w:t>О ТЕХНИЧЕСКОМ РЕГУЛИРОВАНИИ</w:t>
      </w:r>
    </w:p>
    <w:p w:rsidR="009E341C" w:rsidRPr="00D90A7C" w:rsidRDefault="009E341C" w:rsidP="00D90A7C">
      <w:pPr>
        <w:spacing w:before="100" w:beforeAutospacing="1" w:after="100" w:afterAutospacing="1" w:line="240" w:lineRule="auto"/>
        <w:jc w:val="center"/>
        <w:rPr>
          <w:rFonts w:ascii="Times New Roman" w:hAnsi="Times New Roman"/>
          <w:sz w:val="24"/>
          <w:szCs w:val="24"/>
          <w:lang w:eastAsia="ru-RU"/>
        </w:rPr>
      </w:pPr>
      <w:r w:rsidRPr="00D90A7C">
        <w:rPr>
          <w:rFonts w:ascii="Times New Roman" w:hAnsi="Times New Roman"/>
          <w:b/>
          <w:bCs/>
          <w:color w:val="000080"/>
          <w:sz w:val="24"/>
          <w:szCs w:val="24"/>
          <w:lang w:eastAsia="ru-RU"/>
        </w:rPr>
        <w:t>№ 184-ФЗ</w:t>
      </w:r>
    </w:p>
    <w:p w:rsidR="009E341C" w:rsidRPr="00D90A7C" w:rsidRDefault="009E341C" w:rsidP="00D90A7C">
      <w:pPr>
        <w:spacing w:before="100" w:beforeAutospacing="1" w:after="100" w:afterAutospacing="1" w:line="240" w:lineRule="auto"/>
        <w:jc w:val="center"/>
        <w:rPr>
          <w:rFonts w:ascii="Times New Roman" w:hAnsi="Times New Roman"/>
          <w:sz w:val="24"/>
          <w:szCs w:val="24"/>
          <w:lang w:eastAsia="ru-RU"/>
        </w:rPr>
      </w:pPr>
      <w:r w:rsidRPr="00D90A7C">
        <w:rPr>
          <w:rFonts w:ascii="Times New Roman" w:hAnsi="Times New Roman"/>
          <w:b/>
          <w:bCs/>
          <w:color w:val="000080"/>
          <w:sz w:val="24"/>
          <w:szCs w:val="24"/>
          <w:lang w:eastAsia="ru-RU"/>
        </w:rPr>
        <w:t>от 27 декабря 2002 года</w:t>
      </w:r>
    </w:p>
    <w:p w:rsidR="009E341C" w:rsidRPr="00D90A7C" w:rsidRDefault="009E341C" w:rsidP="00D90A7C">
      <w:pPr>
        <w:spacing w:before="100" w:beforeAutospacing="1" w:after="100" w:afterAutospacing="1" w:line="240" w:lineRule="auto"/>
        <w:jc w:val="right"/>
        <w:rPr>
          <w:rFonts w:ascii="Times New Roman" w:hAnsi="Times New Roman"/>
          <w:sz w:val="24"/>
          <w:szCs w:val="24"/>
          <w:lang w:eastAsia="ru-RU"/>
        </w:rPr>
      </w:pPr>
      <w:r w:rsidRPr="00D90A7C">
        <w:rPr>
          <w:rFonts w:ascii="Times New Roman" w:hAnsi="Times New Roman"/>
          <w:sz w:val="24"/>
          <w:szCs w:val="24"/>
          <w:lang w:eastAsia="ru-RU"/>
        </w:rPr>
        <w:t>Принят</w:t>
      </w:r>
      <w:r w:rsidRPr="00D90A7C">
        <w:rPr>
          <w:rFonts w:ascii="Times New Roman" w:hAnsi="Times New Roman"/>
          <w:sz w:val="24"/>
          <w:szCs w:val="24"/>
          <w:lang w:eastAsia="ru-RU"/>
        </w:rPr>
        <w:br/>
        <w:t>Государственной Думой</w:t>
      </w:r>
      <w:r w:rsidRPr="00D90A7C">
        <w:rPr>
          <w:rFonts w:ascii="Times New Roman" w:hAnsi="Times New Roman"/>
          <w:sz w:val="24"/>
          <w:szCs w:val="24"/>
          <w:lang w:eastAsia="ru-RU"/>
        </w:rPr>
        <w:br/>
        <w:t>15 декабря 2002 года</w:t>
      </w:r>
    </w:p>
    <w:p w:rsidR="009E341C" w:rsidRPr="00D90A7C" w:rsidRDefault="009E341C" w:rsidP="00D90A7C">
      <w:pPr>
        <w:spacing w:before="100" w:beforeAutospacing="1" w:after="100" w:afterAutospacing="1" w:line="240" w:lineRule="auto"/>
        <w:jc w:val="right"/>
        <w:rPr>
          <w:rFonts w:ascii="Times New Roman" w:hAnsi="Times New Roman"/>
          <w:sz w:val="24"/>
          <w:szCs w:val="24"/>
          <w:lang w:eastAsia="ru-RU"/>
        </w:rPr>
      </w:pPr>
      <w:r w:rsidRPr="00D90A7C">
        <w:rPr>
          <w:rFonts w:ascii="Times New Roman" w:hAnsi="Times New Roman"/>
          <w:sz w:val="24"/>
          <w:szCs w:val="24"/>
          <w:lang w:eastAsia="ru-RU"/>
        </w:rPr>
        <w:t>Одобрен</w:t>
      </w:r>
      <w:r w:rsidRPr="00D90A7C">
        <w:rPr>
          <w:rFonts w:ascii="Times New Roman" w:hAnsi="Times New Roman"/>
          <w:sz w:val="24"/>
          <w:szCs w:val="24"/>
          <w:lang w:eastAsia="ru-RU"/>
        </w:rPr>
        <w:br/>
        <w:t>Советом Федерации</w:t>
      </w:r>
      <w:r w:rsidRPr="00D90A7C">
        <w:rPr>
          <w:rFonts w:ascii="Times New Roman" w:hAnsi="Times New Roman"/>
          <w:sz w:val="24"/>
          <w:szCs w:val="24"/>
          <w:lang w:eastAsia="ru-RU"/>
        </w:rPr>
        <w:br/>
        <w:t>18 декабря 2002 года</w:t>
      </w:r>
    </w:p>
    <w:p w:rsidR="009E341C" w:rsidRPr="00D90A7C" w:rsidRDefault="009E341C" w:rsidP="00D90A7C">
      <w:pPr>
        <w:spacing w:before="100" w:beforeAutospacing="1" w:after="100" w:afterAutospacing="1" w:line="240" w:lineRule="auto"/>
        <w:jc w:val="center"/>
        <w:rPr>
          <w:rFonts w:ascii="Times New Roman" w:hAnsi="Times New Roman"/>
          <w:sz w:val="24"/>
          <w:szCs w:val="24"/>
          <w:lang w:eastAsia="ru-RU"/>
        </w:rPr>
      </w:pPr>
      <w:r w:rsidRPr="00D90A7C">
        <w:rPr>
          <w:rFonts w:ascii="Times New Roman" w:hAnsi="Times New Roman"/>
          <w:sz w:val="24"/>
          <w:szCs w:val="24"/>
          <w:lang w:eastAsia="ru-RU"/>
        </w:rPr>
        <w:t>(в ред. Федеральных законов от 09.05.2005 № 45-ФЗ, от 01.05.2007 № 65-ФЗ, от 01.12.2007 № 309-ФЗ, от 23.07.2008 № 160-ФЗ, от 18.07.2009 № 189-ФЗ, от 23.11.2009 № 261-ФЗ, от 30.12.2009 № 384-ФЗ, от 30.12.2009 № 385-ФЗ)</w:t>
      </w:r>
    </w:p>
    <w:p w:rsidR="009E341C" w:rsidRPr="00D90A7C" w:rsidRDefault="009E341C" w:rsidP="00D90A7C">
      <w:pPr>
        <w:spacing w:before="100" w:beforeAutospacing="1" w:after="100" w:afterAutospacing="1" w:line="240" w:lineRule="auto"/>
        <w:jc w:val="center"/>
        <w:outlineLvl w:val="0"/>
        <w:rPr>
          <w:rFonts w:ascii="Times New Roman" w:hAnsi="Times New Roman"/>
          <w:sz w:val="24"/>
          <w:szCs w:val="24"/>
          <w:lang w:eastAsia="ru-RU"/>
        </w:rPr>
      </w:pPr>
      <w:r w:rsidRPr="00D90A7C">
        <w:rPr>
          <w:rFonts w:ascii="Times New Roman" w:hAnsi="Times New Roman"/>
          <w:b/>
          <w:sz w:val="24"/>
          <w:szCs w:val="24"/>
          <w:lang w:eastAsia="ru-RU"/>
        </w:rPr>
        <w:t>Глава 1. ОБЩИЕ ПОЛОЖЕНИЯ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w:t>
      </w:r>
      <w:r w:rsidRPr="00D90A7C">
        <w:rPr>
          <w:rFonts w:ascii="Times New Roman" w:hAnsi="Times New Roman"/>
          <w:sz w:val="24"/>
          <w:szCs w:val="24"/>
          <w:lang w:eastAsia="ru-RU"/>
        </w:rPr>
        <w:t xml:space="preserve"> Сфера применения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Настоящий Федеральный закон регулирует отношения, возникающие при: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разработке, принятии, применении и исполнении обязательных требований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разработке, принятии, 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оценке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Настоящий Федеральный закон также определяет права и обязанности участников регулируемых настоящим Федеральным законом отношений.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Требования к функционированию единой сети связи Российской Федерации и к продукции, связанные с обеспечением целостности, устойчивости функционирования указанной сети связи и ее безопасности, отношения, связанные с обеспечением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законодательством Российской Федерации в области связи.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реабилитационные меры в области охраны труда, федеральные государственные образовательные стандарты, положения (стандарты) о бухгалтерском учете и правила (стандарты) аудиторской деятельности, стандарты эмиссии ценных бумаг и проспектов эмиссии ценных бумаг.</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Федеральных законов от 01.05.2007 № 65-ФЗ, от 01.12.2007 № 309-ФЗ)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Настоящий Федеральный закон не регулирует отношения, связанные с:</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применением мер по предотвращению возникновения и распространения массовых инфекционных заболеваний человека, профилактике заболеваний человека, оказанию медицинской помощи (за исключением случаев разработки, принятия, применения и исполнения обязательных требований к продукции, в том числе лекарственным средствам, медицинской технике, пищевой продукции);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применением мер по охране почвы, атмосферного воздуха, водных объектов курортов, водных объектов, отнесенных к местам туризма и массового отдыха.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4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w:t>
      </w:r>
      <w:r w:rsidRPr="00D90A7C">
        <w:rPr>
          <w:rFonts w:ascii="Times New Roman" w:hAnsi="Times New Roman"/>
          <w:sz w:val="24"/>
          <w:szCs w:val="24"/>
          <w:lang w:eastAsia="ru-RU"/>
        </w:rPr>
        <w:t xml:space="preserve"> Основные понятия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Для целей настоящего Федерального закона используются следующие основные понятия: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аккредитация - официальное признание органом по аккредитации компетентности физического или юридического лица выполнять работы в определенной области оценки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безопасность продукции,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ветеринарно-санитарные и фитосанитарные меры - обязательные для исполнения требования и процедуры, устанавливаемые в целях защиты от рисков, возникающих в связи с проникновением, закреплением или распространением вредных организмов, заболеваний, 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материалами, транспортными средствами, с наличием добавок, загрязняющих веществ, токсинов, вредителей, сорных растений, болезнетворных организмов, в том числе с пищевыми продуктами или кормами, а также обязательные для исполнения требования и процедуры, устанавливаемые в целях предотвращения иного связанного с распространением вредных организмов ущерба;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декларирование соответствия - форма подтверждения соответствия продукции требованиям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декларация о соответствии - документ, удостоверяющий соответствие выпускаемой в обращение продукции требованиям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 получает сертификат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знак обращения на рынке - обозначение, служащее для информирования приобретателей о соответствии выпускаемой в обращение продукции требованиям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знак соответствия - обозначение,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идентификация продукции - установление тождественности характеристик продукции ее существенным признакам;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контроль (надзор) за соблюдением требований технических регламентов - проверка выполнения юридическим лицом или индивидуальным предпринимателем требований технических регламентов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и принятие мер по результатам проверки;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международный стандарт - стандарт, принятый международной организацией;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национальный стандарт - стандарт, утвержденный национальным органом Российской Федерации по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орган по сертификации - юридическое лицо или индивидуальный предприниматель, аккредитованные в установленном порядке для выполнения работ по сертификации;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оценка соответствия - прямое или косвенное определение соблюдения требований, предъявляемых к объекту;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сводов правил или условиям договоров;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риск -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сертификация - форма осуществляемого органом по сертификации подтверждения соответствия объектов требованиям технических регламентов, положениям стандартов, сводов правил или условиям договоров;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сертификат соответствия - документ, удостоверяющий соответствие объекта требованиям технических регламентов, положениям стандартов, сводов правил или условиям договоров;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система сертификации - совокупность правил выполнения работ по сертификации, ее участников и правил функционирования системы сертификации в целом;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стандарт - 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Стандарт также может содержать правила и методы исследований (испытаний) и измерений, правила отбора образцов, требования к терминологии, символике, упаковке, маркировке или этикеткам и правилам их нанесения;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установления и применения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и правовое регулирование отношений в области оценки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технический регламент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межправительственным соглашением, заключенным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или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Федеральных законов от 01.05.2007 № 65-ФЗ,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или условиям договоров;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схема подтверждения соответствия - перечень действий участников подтверждения соответствия, результаты которых рассматриваются ими в качестве доказательств соответствия продукции и иных объектов установленным требованиям;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свод правил - документ в области стандартизации, в котором содержатся технические правила и (или) описание процессов проектирования (включая изыскания), производства, строительства, монтажа, наладки, эксплуатации, хранения, перевозки, реализации и утилизации продукции и который применяется на добровольной основе в целях соблюдения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01.05.2007 № 65-ФЗ, в ред. Федерального закона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стандарт иностранного государства - стандарт, принятый национальным (компетентным) органом (организацией) по стандартизации иностранного государства;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региональный стандарт - стандарт, принятый региональной организацией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(абзац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свод правил иностранного государства - свод правил, принятый компетентным органом иностранного государства;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(абзац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региональный свод правил - свод правил, принятый региональной организацией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(абзац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w:t>
      </w:r>
      <w:r w:rsidRPr="00D90A7C">
        <w:rPr>
          <w:rFonts w:ascii="Times New Roman" w:hAnsi="Times New Roman"/>
          <w:sz w:val="24"/>
          <w:szCs w:val="24"/>
          <w:lang w:eastAsia="ru-RU"/>
        </w:rPr>
        <w:t xml:space="preserve"> Принципы технического регулирования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Техническое регулирование осуществляется в соответствии с принципами: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применения единых правил установления требований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соответствия технического регулирования уровню развития национальной экономики, развития материально-технической базы, а также уровню научно-технического развития;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независимости органов по аккредитации, органов по сертификации от изготовителей, продавцов, исполнителей и приобретателей;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единой системы и правил аккредитации;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единства правил и методов исследований (испытаний) и измерений при проведении процедур обязательной оценки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единства применения требований технических регламентов независимо от видов или особенностей сделок;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ограничения конкуренции при осуществлении аккредитации и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недопустимости совмещения полномочий органа государственного контроля (надзора) и органа по сертификации;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совмещения одним органом полномочий на аккредитацию и сертификацию;</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недопустимости внебюджетного финансирования государственного контроля (надзора) за соблюдением требований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одновременного возложения одних и тех же полномочий на два и более органа государственного контроля (надзора) за соблюдением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(абзац введен Федеральным законом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w:t>
      </w:r>
      <w:r w:rsidRPr="00D90A7C">
        <w:rPr>
          <w:rFonts w:ascii="Times New Roman" w:hAnsi="Times New Roman"/>
          <w:sz w:val="24"/>
          <w:szCs w:val="24"/>
          <w:lang w:eastAsia="ru-RU"/>
        </w:rPr>
        <w:t xml:space="preserve"> Законодательство Российской Федерации о техническом регулировании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контроля (надзора) за соблюдением требований технических регламентов), применяются в части, не противоречащей настоящему Федеральному закону.</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Федеральные органы исполнительной власти вправе издавать в сфере технического регулирования акты только рекомендательного характера, за исключением случаев, установленных статьями 5 и 9.1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Если международным договором Российской Федерации в сфере технического регулирования установлены иные правила, чем те, которые предусмотрены настоящим Федеральным законом, применяются правила международного договора, а в случаях, если из международного договора следует, что для его применения требуется издание внутригосударственного акта, применяются правила международного договора и принятое на его основе законодательство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5.</w:t>
      </w:r>
      <w:r w:rsidRPr="00D90A7C">
        <w:rPr>
          <w:rFonts w:ascii="Times New Roman" w:hAnsi="Times New Roman"/>
          <w:sz w:val="24"/>
          <w:szCs w:val="24"/>
          <w:lang w:eastAsia="ru-RU"/>
        </w:rPr>
        <w:t xml:space="preserve">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(работ, услуг) 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 и указанных объектов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(работ, услуг) 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и указанных объектов обязательными требованиями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Особенности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отношении продукции (работ, услуг), объектов, указанных в пункте 1 настоящей статьи, а также соответственно процессов их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Президентом Российской Федерации, Правительством Российской Федерации в соответствии с их полномочиями.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Особенности стандартизации продукции (работ, услуг) и объектов, указанных в пункте 1 настоящей статьи, а также соответственно процессов их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Особенности оценки соответствия продукции (работ, услуг) и объектов, указанных в пункте 1 настоящей статьи, а также соответственно процессов их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5.1.</w:t>
      </w:r>
      <w:r w:rsidRPr="00D90A7C">
        <w:rPr>
          <w:rFonts w:ascii="Times New Roman" w:hAnsi="Times New Roman"/>
          <w:sz w:val="24"/>
          <w:szCs w:val="24"/>
          <w:lang w:eastAsia="ru-RU"/>
        </w:rPr>
        <w:t xml:space="preserve"> Особенности технического регулирования в области обеспечения безопасности зданий и сооружений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(введена Федеральным законом от 30.12.2009 № 384-ФЗ)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Особенности технического регулирования в области обеспечения безопасности зданий и сооружений устанавливаются Федеральным законом "Технический регламент о безопасности зданий и сооружений".</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2. ТЕХНИЧЕСКИЕ РЕГЛАМЕНТЫ</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6.</w:t>
      </w:r>
      <w:r w:rsidRPr="00D90A7C">
        <w:rPr>
          <w:rFonts w:ascii="Times New Roman" w:hAnsi="Times New Roman"/>
          <w:sz w:val="24"/>
          <w:szCs w:val="24"/>
          <w:lang w:eastAsia="ru-RU"/>
        </w:rPr>
        <w:t xml:space="preserve"> Цели принятия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Технические регламенты принимаются в целях:</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защиты жизни или здоровья граждан, имущества физических или юридических лиц, государственного или муниципального имущества;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охраны окружающей среды, жизни или здоровья животных и растений;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предупреждения действий, вводящих в заблуждение приобретателей;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обеспечения энергетической эффективности.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Принятие технических регламентов в иных целях не допускается.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7.</w:t>
      </w:r>
      <w:r w:rsidRPr="00D90A7C">
        <w:rPr>
          <w:rFonts w:ascii="Times New Roman" w:hAnsi="Times New Roman"/>
          <w:sz w:val="24"/>
          <w:szCs w:val="24"/>
          <w:lang w:eastAsia="ru-RU"/>
        </w:rPr>
        <w:t xml:space="preserve"> Содержание и применение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Технические регламенты с учетом степени риска причинения вреда устанавливают минимально необходимые требования, обеспечивающие: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безопасность излучений;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биологическую 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взрывобезопасность;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механическую 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пожарную 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промышленную 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термическую 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химическую 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электрическую безопасность;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ядерную и радиационную безопасность;</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электромагнитную совместимость в части обеспечения безопасности работы приборов и оборудования;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единство измерений;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другие виды безопасности в целях, соответствующих пункту 1 статьи 6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статьи 6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Технический регламент должен содержать перечень и (или) описание объектов технического регулирования, требования к этим объектам и правила их идентификации в целях применения технического регламента. 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упаковке, маркировке или этикеткам и правилам их нанесения. Технический регламент должен содержать требования энергетической эффективности.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Федеральных законов от 01.05.2007 № 65-ФЗ,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Оценка соответствия проводится в формах государственного контроля (надзора), аккредитации, испытания, регистрации, подтверждения соответствия, приемки и ввода в эксплуатацию объекта, строительство которого закончено, и в иной форме.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Содержащиеся в технических регламентах обязательные требования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быть изменены только путем внесения изменений и дополнений в соответствующий технический регламент.</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 включенные в технические регламенты требования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не могут носить обязательный характер.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Технический регламент должен содержать требования к характеристикам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но не должен содержать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 вреда не обеспечивается достижение указанных в пункте 1 статьи 6 настоящего Федерального закона целей принятия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В технических регламентах с учетом степени риска причинения вреда могут содержаться специальные требования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6. Технические регламенты применяются одинаковым образом и в равной мере независимо от страны и (или) места происхождения продукции или осуществления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юридических лиц, являющихся изготовителями, исполнителями, продавцами, приобретателями с учетом положений пункта 9 настоящей статьи.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риска. В этих случаях технический регламент может содержать требование, касающееся информирования приобретателя о возможном вреде и о факторах, от которых он зависит.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8. Международные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установленных статьей 6 настоящего Федерального закона целей, в том числе вследствие климатических и географических особенностей Российской Федерации, технических и (или) технологических особенностей.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18.07.2009 № 189-ФЗ)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Национальные стандарты могут использоваться полностью или частично в качестве основы для разработки проектов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8 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9. Технический регламент может содержать специальные требования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недостижению целей, указанных в пункте 1 статьи 6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r w:rsidRPr="00D90A7C">
        <w:rPr>
          <w:rFonts w:ascii="Times New Roman" w:hAnsi="Times New Roman"/>
          <w:sz w:val="24"/>
          <w:szCs w:val="24"/>
          <w:lang w:eastAsia="ru-RU"/>
        </w:rPr>
        <w:br/>
        <w:t>_____________</w:t>
      </w:r>
      <w:r w:rsidRPr="00D90A7C">
        <w:rPr>
          <w:rFonts w:ascii="Times New Roman" w:hAnsi="Times New Roman"/>
          <w:sz w:val="24"/>
          <w:szCs w:val="24"/>
          <w:lang w:eastAsia="ru-RU"/>
        </w:rPr>
        <w:br/>
        <w:t>Примечание: О ветеринарно-санитарных и фитосанитарных мерах, применяемых до принятия соответствующих технических регламентов, см. пункт 5 статьи 46 данного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Ветеринарно-санитарными 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 содержащиеся в технических регламентах требования.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Ветеринарно-санитарные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 участником которых является Российская Федерация, распространенность заболеваний и вредителей, а также применяемые поставщиками меры по борьбе с заболеваниями и вредителями, экологические условия, экономические последствия, связанные с возможным причинением вреда, размеры расходов на предотвращение причинения вреда.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случае, если безотлагательное применение ветеринарно-санитарных и фитосанитарных мер необходимо для достижения целей ветеринарно-санитарной и фитосанитарной защиты, а соответствующее научное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 информации, в том числе информации, полученной от соответствующих 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регламентов в случае, установленном настоящим абзацем, ветеринарно-санитарные и фитосанитарные меры действуют в соответствии с пунктом 5 статьи 46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Ветеринарно-санитарные и фитосанитарные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 и обращение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10. Технический регламент, принимаемый федеральным законом,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вступает в силу не ранее чем через шесть месяцев со дня его официального опубликования.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10 в ред. Федерального закона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11. Правительством Российской Федерации или в случае, предусмотренном статьей 9.1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В случае отсутствия указанных документов в области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 предусмотренном статьей 9.1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утверждаются в соответствии с требованиями законодательства Российской Федерации в области обеспечения единства измерений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статьей 9.1 настоящего Федерального закона, федеральным органом исполнительной власти по техническому регулированию с использованием документов в области стандартизации,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электронно-цифровой форме не позднее чем за тридцать дней до дня утверждения указанных правил и методов.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Указанные правила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статьи 6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11 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материально-технической базы и уровню научно-технического развития, а также международным нормам и правилам. В этих целях Правительством Российской Федерации утверждается программа разработки технических регламентов (с указанием формы их принятия), реализация которой полностью или частично финансируется за счет средств федерального бюджета и которая ежегодно должна уточняться и опубликовываться. Технические регламенты также могут быть разработаны вне утвержденной программы.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а также организуется информирование приобретателей, изготовителей и продавцов о ситуации в области соблюдения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23.07.2008 № 160-ФЗ)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8.</w:t>
      </w:r>
      <w:r w:rsidRPr="00D90A7C">
        <w:rPr>
          <w:rFonts w:ascii="Times New Roman" w:hAnsi="Times New Roman"/>
          <w:sz w:val="24"/>
          <w:szCs w:val="24"/>
          <w:lang w:eastAsia="ru-RU"/>
        </w:rPr>
        <w:t xml:space="preserve"> Утратила силу. - Федеральный закон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9</w:t>
      </w:r>
      <w:r w:rsidRPr="00D90A7C">
        <w:rPr>
          <w:rFonts w:ascii="Times New Roman" w:hAnsi="Times New Roman"/>
          <w:sz w:val="24"/>
          <w:szCs w:val="24"/>
          <w:lang w:eastAsia="ru-RU"/>
        </w:rPr>
        <w:t>. Порядок разработки, принятия, изменения и отмены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Технический регламент, разработанный в порядке, установленном настоящей статьей, принимается федеральным законом или постановлением Правительства Российской Федерации в порядке, установленном соответственно для принятия федеральных законов и постановлений Правительства Российской Федерации, с учетом положений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Абзацы второй - девятнадцатый утратили силу. - Федеральный закон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1 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Разработчиком проекта технического регламента может быть любое лицо.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Уведомление о разработке проекта технического регламента должно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С момента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ему копию проекта технического регламента. Плата, взимаемая за предоставление данной копии, не может превышать затраты на ее изготовление.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Разработчик дорабатывает проект технического регламента с учетом полученных в письменной форме замечаний заинтересованных лиц,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Разработчик обязан сохранять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технического регламента и предоставлять их депутатам Государственной Думы, представителям федеральных органов исполнительной власти и указанным в пункте 9 настоящей статьи экспертным комиссиям по техническому регулированию по их запросам.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Уведомление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Порядок опубликования уведомлений и размер платы за их опубликование устанавливаются Правительством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7. Внесение субъектом права законодательной инициативы проекта федерального закона о техническом регламенте в Государственную Думу осуществляется при наличии следующих документов: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обоснование необходимости принятия федерального закона о техническом регламенте с указанием тех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финансово-экономическое обоснование принятия федерального закона о техническом регламенте;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документы, подтверждающие опубликование уведомления о разработке проекта технического регламента в соответствии с пунктом 3 настоящей статьи;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документы, подтверждающие опубликование уведомления о завершении публичного обсуждения проекта технического регламента в соответствии с пунктом 5 настоящей статьи;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перечень полученных в письменной форме замечаний заинтересованных лиц, указанный в пункте 4 настоящей статьи.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Внесенный в Государственную Думу проект федерального закона о техническом регламенте с приложением документов, указанных в настоящем пункте, направляется Государственной Думой в Правительство Российской Федерации. На проект федерального закона о техническом регламенте Правительство Российской Федерации в течение девяноста дней направляет в Государственную Думу отзыв, подготовленный с учетом заключения экспертной комиссии по техническому регулированию. Проект федерального закона о техническом регламенте может быть рассмотрен Государственной Думой в первом чтении без отзыва Правительства Российской Федерации в случае, если отзыв Правительства Российской Федерации не был представлен в Государственную Думу в указанный срок.</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8. Проект федерального закона о техническом регламенте, принятый Государственной Думой в первом чтении, публикуется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Поправки к принятому в первом чтении проекту федерального закона о техническом регламенте после окончания срока их подачи публикуются в информационной системе общего пользования в электронно-цифровой форме не позднее чем за месяц до рассмотрения Государственной Думой проекта федерального закона о техническом регламенте во втором чтении.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Федеральный орган исполнительной власти по техническому регулированию обязан опубликовать в своем печатном издании проект федерального закона о техническом регламенте в течение десяти дней с момента оплаты его опубликования. Порядок опубликования проекта федерального закона о техническом регламенте и размер платы за его опубликование устанавливаются Правительством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Проект федерального закона о техническом регламенте, подготовленный ко второму чтению, направляется Государственной Думой в Правительство Российской Федерации. На проект федерального закона о техническом регламенте Правительство Российской Федерации в течение шестидесяти дней направляет в Государственную Думу отзыв, подготовленный с учетом заключения экспертной комиссии по техническому регулированию. Проект федерального закона о техническом регламенте может быть рассмотрен Государственной Думой во втором чтении без отзыва Правительства Российской Федерации в случае, если отзыв Правительства Российской Федерации не был представлен в Государственную Думу в указанный срок.</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Федеральных законов от 01.05.2007 № 65-ФЗ,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8.1. Проект постановления Правительства Российской Федерации о техническом регламенте, разработанный в установленном пунктами 2 - 6 настоящей статьи порядке и подготовленный к рассмотрению на заседании Правительства Российской Федерации, не позднее чем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пунктом 9 настоящей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не позднее чем за тридцать дней до дня его рассмотрения на заседании Правительства Российской Федерации. Порядок опубликования и размещения указанного проекта постановления устанавливается Правительством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8.1 введен Федеральным законом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осуществляется обеспечение их деятельности. Заседания экспертных комиссий по техническому регулированию являются открытыми.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Порядок опубликования таких заключений и размер платы за их опубликование устанавливаются Правительством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10. В случае несоответствия технического регламента интересам национальной экономики, развитию материально-технической базы и уровню научно-технического развития, а также международным нормам и правилам, введенным в действие в Российской Федерации в установленном порядке,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технический регламент или отмены технического регламента.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Федеральных законов от 01.05.2007 № 65-ФЗ,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Внесение изменений и дополнений в технический регламент или его отмена осуществляется в порядке, предусмотренном настоящей статьей и статьей 10 настоящего Федерального закона в части разработки и принятия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9.1.</w:t>
      </w:r>
      <w:r w:rsidRPr="00D90A7C">
        <w:rPr>
          <w:rFonts w:ascii="Times New Roman" w:hAnsi="Times New Roman"/>
          <w:sz w:val="24"/>
          <w:szCs w:val="24"/>
          <w:lang w:eastAsia="ru-RU"/>
        </w:rPr>
        <w:t xml:space="preserve">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(введена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В случаях, предусмотренных программой разработки технических регламентов, утвержденной Правительством Российской Федерации в соответствии с пунктом 12 статьи 7 настоящего Федерального закона, технический регламент принимается нормативным правовым актом федерального органа исполнительной власти по техническому регулированию. Такой технический регламент разрабатывается в порядке, установленном пунктами 2 - 6 статьи 9 настоящего Федерального закона и настоящей статьей, и принимается в порядке, установленном для принятия нормативных правовых актов федеральных органов исполнительной власти.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обоснование необходимости принятия технического регламента с указанием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регламента;финансово-экономическое обоснование принятия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документы, подтверждающие опубликование уведомления о разработке проекта технического регламента в соответствии с пунктом 3 статьи 9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документы, подтверждающие опубликование уведомления о завершении публичного обсуждения проекта технического регламента в соответствии с пунктом 5 статьи 9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перечень полученных в письменной форме замечаний заинтересованных лиц.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Представленный в федеральный орган исполнительной власти по техническому регулированию проект технического регламента с документами, указанными в пункте 2 настоящей статьи, направляется указанным органом на экспертизу в экспертную комиссию по техническому регулированию, созданную в соответствии с пунктом 9 статьи 9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пункте 2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техническому регулированию и размещено в информационной системе общего пользования в электронно-цифровой форме.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Порядок опубликования таких заключений и размер платы за их опубликование устанавливаются Правительством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На основании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 отклонении проекта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Порядок опубликования и размещения утверждается федеральным органом исполнительной власти по техническому регулированию.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7. Федеральный орган исполнительной власти по техническому регулированию обеспечивает в информационной системе общего пользования в электронно-цифровой форме доступ на безвозмездной основе к принятым техническим регламентам.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8. Принятые нормативным правовым актом федерального органа исполнительной власти по техническому регулированию технические регламенты подлежат государственной регистрации в установленном порядке.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9. Внесение изменений в технический регламент или его отмена осуществляется в порядке, предусмотренном настоящей статьей и статьей 10 настоящего Федерального закона в части разработки и принятия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10.</w:t>
      </w:r>
      <w:r w:rsidRPr="00D90A7C">
        <w:rPr>
          <w:rFonts w:ascii="Times New Roman" w:hAnsi="Times New Roman"/>
          <w:sz w:val="24"/>
          <w:szCs w:val="24"/>
          <w:lang w:eastAsia="ru-RU"/>
        </w:rPr>
        <w:t xml:space="preserve"> Особый порядок разработки и принятия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В исключительных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регламенте, Президент Российской Федерации вправе издать технический регламент без его публичного обсуждения.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Технический регламент может быть принят международным договором (в том числе договором с государствами - участниками Содружества Независимых Государств), подлежащим ратификации в порядке, установленном законодательством Российской Федерации, или межправительственным соглашением, заключаемым в порядке, установленном законодательством Российской Федерации. В этом случае проект технического регламента разрабатывается в порядке, установленном пунктами 2 - 6 статьи 9 настоящего Федерального закона.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Утратил силу. - Федеральный закон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Со дня вступления в силу федерального закона о техническом регламенте соответствующий технический регламент, изданный указом Президента Российской Федерации,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утрачивает силу.</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4 в ред. Федерального закона от 30.12.2009 № 385-ФЗ)</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3. СТАНДАРТИЗАЦИЯ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11</w:t>
      </w:r>
      <w:r w:rsidRPr="00D90A7C">
        <w:rPr>
          <w:rFonts w:ascii="Times New Roman" w:hAnsi="Times New Roman"/>
          <w:sz w:val="24"/>
          <w:szCs w:val="24"/>
          <w:lang w:eastAsia="ru-RU"/>
        </w:rPr>
        <w:t>. Цели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Целями стандартизации являются: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повышение уровня безопасности жизни и здоровья граждан, имущества физических и юридических лиц, государственного и муниципального имущества, объектов с учетом риска возникновения чрезвычайных ситуаций природного и техногенного характера, повышение уровня экологической безопасности, безопасности жизни и здоровья животных и растений;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(машин и оборудования, их составных частей, комплектующих изделий и материалов),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исполнения государственных заказов, добровольного подтверждения соответствия продукции (работ, услуг);</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содействие соблюдению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создание систем классификации и кодирования технико-экономической и социальной информации, систем каталогизации продукции (работ, услуг), систем обеспечения качества продукции (работ, услуг), систем поиска и передачи данных, содействие проведению работ по унификации.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12.</w:t>
      </w:r>
      <w:r w:rsidRPr="00D90A7C">
        <w:rPr>
          <w:rFonts w:ascii="Times New Roman" w:hAnsi="Times New Roman"/>
          <w:sz w:val="24"/>
          <w:szCs w:val="24"/>
          <w:lang w:eastAsia="ru-RU"/>
        </w:rPr>
        <w:t xml:space="preserve"> Принципы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Стандартизация осуществляется в соответствии с принципами: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добровольного применения документов в области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максимального учета при разработке стандартов законных интересов заинтересованных лиц;</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применения международного стандарта как основы разработки национального стандарта, за исключением случаев, если такое применение признано невозможным вследствие несоответствия требований международных стандартов климатическим и географическим особенностям Российской Федерации, техническим и (или) технологическим особенностям или по иным основаниям либо Российская Федерация в соответствии с установленными процедурами выступала против принятия международного стандарта или отдельного его положения;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создания препятствий производству и обращению продукции, выполнению работ и оказанию услуг в большей степени, чем это минимально необходимо для выполнения целей, указанных в статье 11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установления таких стандартов, которые противоречат техническим регламентам;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обеспечения условий для единообразного применения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13.</w:t>
      </w:r>
      <w:r w:rsidRPr="00D90A7C">
        <w:rPr>
          <w:rFonts w:ascii="Times New Roman" w:hAnsi="Times New Roman"/>
          <w:sz w:val="24"/>
          <w:szCs w:val="24"/>
          <w:lang w:eastAsia="ru-RU"/>
        </w:rPr>
        <w:t xml:space="preserve"> Документы в области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К документам в области стандартизации, используемым на территории Российской Федерации, относятся: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национальные стандарты;</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правила стандартизации, нормы и рекомендации в области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применяемые в установленном порядке классификации, общероссийские классификаторы технико-экономической и социальной информации;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стандарты организаций;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своды правил;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международные стандарты, региональные стандарты, региональные своды правил, стандарты иностранных государств и своды правил иностранных государств, зарегистрированные в Федеральном информационном фонде технических регламентов и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принятые на учет национальным органом Российской Федерации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14.</w:t>
      </w:r>
      <w:r w:rsidRPr="00D90A7C">
        <w:rPr>
          <w:rFonts w:ascii="Times New Roman" w:hAnsi="Times New Roman"/>
          <w:sz w:val="24"/>
          <w:szCs w:val="24"/>
          <w:lang w:eastAsia="ru-RU"/>
        </w:rPr>
        <w:t xml:space="preserve"> Национальный орган Российской Федерации по стандартизации, технические комитеты по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Национальный орган Российской Федерации по стандартизации (далее - национальный орган по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утверждает национальные стандарты;</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принимает программу разработки национальных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организует экспертизу проектов национальных стандартов, а также стандартов и сводов правил, представляемых на регистрацию в соответствии с пунктом 4 статьи 44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обеспечивает соответствие национальной системы стандартизации интересам национальной экономики, состоянию материально-технической базы и научно-техническому прогрессу;</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осуществляет учет документов в области стандартизации в Федеральном информационном фонде технических регламентов и стандартов и обеспечивает их доступность заинтересованным лицам;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создает технические комитеты по стандартизации, утверждает положение о них и координирует их деятельность;</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организует официальное опубликование и распространение национальных стандартов, общероссийских классификаторов технико-экономической и социальной информации, правил стандартизации, норм и рекомендаций в области стандартизации в печатном издании и в информационной системе общего пользования в электронно-цифровой форме;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участвует в соответствии с уставами международных организаций в разработке международных стандартов и обеспечивает учет интересов Российской Федерации при их принятии;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утверждает изображение знака соответствия национальным стандартам;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представляет Российскую Федерацию в международных организациях, осуществляющих деятельность в области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обеспечивает в информационной системе общего пользования доступ на безвозмездной основе к документам в области стандартизации, в результате применения которых на добровольной основе обеспечивается соблюдение требований принятых технических регламентов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принятых технических регламентов и осуществления оценки соответствия, за исключением случаев, предусмотренных пунктом 9 статьи 44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предоставляет информацию и документы в области стандартизации в соответствии с обязательствами Российской Федерации, вытекающими из международных договоров Российской Федерации в сфере технического регулирования;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(абзац введен Федеральным законом от 18.07.2009 № 189-ФЗ)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регистрирует в Федеральном информационном фонде технических регламентов и стандартов международные стандарты, региональные стандарты, региональные своды правил, стандарты иностранных государств и своды правил иностранных государств;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принимает на учет 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Правительство Российской Федерации определяет орган, уполномоченный на исполнение функций национального органа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В целях настоящей статьи под опубликованием национального стандарта национальным органом по стандартизации понимается опубликование национального стандарта на русском языке в печатном издании и в информационной системе общего пользования в электронно-цифровой форме.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В состав технических комитетов по стандартизации на паритетных началах и добровольной основе могут включаться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коммерческих и некоммерческих организаций.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Порядок создания и деятельности технических комитетов по стандартизации утверждается национальным органом по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Заседания технических комитетов по стандартизации являются открытыми.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Технические комитеты по стандартизации осуществляют свою деятельность в соответствии с положениями о них.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(абзац введен Федеральным законом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15.</w:t>
      </w:r>
      <w:r w:rsidRPr="00D90A7C">
        <w:rPr>
          <w:rFonts w:ascii="Times New Roman" w:hAnsi="Times New Roman"/>
          <w:sz w:val="24"/>
          <w:szCs w:val="24"/>
          <w:lang w:eastAsia="ru-RU"/>
        </w:rPr>
        <w:t xml:space="preserve"> Национальные стандарты, общероссийские классификаторы технико-экономической и социальной информации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Участники работ по стандартизации, а также национальные стандарты, общероссийские классификаторы технико-экономической и социальной информации, правила их разработки и применения, правила стандартизации, нормы и рекомендации в области стандартизации, своды правил образуют национальную систему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1 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_________________</w:t>
      </w:r>
      <w:r w:rsidRPr="00D90A7C">
        <w:rPr>
          <w:rFonts w:ascii="Times New Roman" w:hAnsi="Times New Roman"/>
          <w:sz w:val="24"/>
          <w:szCs w:val="24"/>
          <w:lang w:eastAsia="ru-RU"/>
        </w:rPr>
        <w:br/>
        <w:t>В соответствии с Постановлением Госстандарта РФ от 30.01.2004 № 4 национальными стандартами признаются государственные и межгосударственные стандарты, принятые Госстандартом России до 1 июля 2003 года.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Национальные стандарты разрабатываются в порядке, установленном настоящим Федеральным законом. Национальные стандарты утверждаются национальным органом по стандартизации в соответствии с правилами стандартизации, нормами и рекомендациями в этой области.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Национальный стандарт применяется на добровольной основе равным образом и в равной мере независимо от страны и (или) места происхождения продукции, осуществления процессов производства, эксплуатации, хранения, перевозки, реализации и утилизации, выполнения работ и оказания услуг, видов или особенностей сделок и (или) лиц, являющихся изготовителями, исполнителями, продавцами, приобретателями.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Применение национального стандарта подтверждается знаком соответствия национальному стандарту.</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Общероссийские классификаторы технико-экономической и социальной информации (далее - общероссийские классификаторы) - нормативные документы, распределяющие технико-экономическую и социальную информацию в соответствии с ее классификацией (классами, группами, видами и другим) и являющиеся обязательными для применения при создании государственных информационных систем и информационных ресурсов и межведомственном обмене информацией.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Порядок разработки, принятия, введения в действие, ведения и применения общероссийских классификаторов в социально-экономической области (в том числе в области прогнозирования, статистического учета, банковской деятельности, налогообложения, при межведомственном информационном обмене, создании информационных систем и информационных ресурсов) устанавливается Правительством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16.</w:t>
      </w:r>
      <w:r w:rsidRPr="00D90A7C">
        <w:rPr>
          <w:rFonts w:ascii="Times New Roman" w:hAnsi="Times New Roman"/>
          <w:sz w:val="24"/>
          <w:szCs w:val="24"/>
          <w:lang w:eastAsia="ru-RU"/>
        </w:rPr>
        <w:t xml:space="preserve"> Правила разработки и утверждения национальных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Национальный орган по стандартизации разрабатывает и утверждает программу разработки национальных стандартов. Национальный орган по стандартизации должен обеспечить доступность программы разработки национальных стандартов заинтересованным лицам для ознакомления.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Разработчиком национального стандарта может быть любое лицо.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Уведомление о разработке национального стандарта направляется в национальный орган по стандартизации и публикуется в информационной системе общего пользования в электронно-цифровой форме и в печатном издании федерального органа исполнительной власти по техническому регулированию. Уведомление о разработке национального стандарта должно содержать информацию об имеющихся в проекте национального стандарта положениях, которые отличаются от положений соответствующих международных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Разработчик национального стандарта должен обеспечить доступность проекта национального стандарта заинтересованным лицам для ознакомления. Разработчик обязан по требованию заинтересованного лица предоставить ему копию проекта национального стандарта. Плата, взимаемая разработчиком за предоставление указанной копии, не может превышать затраты на ее изготовление.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случае, если разработчиком национального стандарта является федеральный орган исполнительной власти, плата за предоставление копии проекта национального стандарта вносится в федеральный бюджет.</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Разработчик дорабатывает проект национального стандарта с учетом полученных в письменной форме замечаний заинтересованных лиц, проводит публичное обсуждение проекта национального стандарта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Разработчик обязан сохранять полученные в письменной форме замечания заинтересованных лиц до утверждения национального стандарта и представлять их в национальный орган по стандартизации и технические комитеты по стандартизации по их запросам.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Срок публичного обсуждения проекта национального стандарта со дня опубликования уведомления о разработке проекта национального стандарта до дня опубликования уведомления о завершении публичного обсуждения не может быть менее чем два месяца.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Уведомление о завершении публичного обсуждения проекта национального стандарта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 дня опубликования уведомления о завершении публичного обсуждения проекта национального стандарта доработанный проект национального стандарта и перечень полученных в письменной форме замечаний заинтересованных лиц должны быть доступны заинтересованным лицам для ознакомления.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6. Порядок опубликования уведомления о разработке проекта национального стандарта и уведомления о завершении публичного обсуждения проекта национального стандарта и размер платы за их опубликование устанавливаются Правительством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7. Проект национального стандарта одновременно с перечнем полученных в письменной форме замечаний заинтересованных лиц представляется разработчиком в технический комитет по стандартизации, который организует проведение экспертизы данного проекта.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8. На основании указанных в пункте 7 настоящей статьи документов и с учетом результатов экспертизы технический комитет по стандартизации готовит мотивированное предложение об утверждении или отклонении проекта национального стандарта. Данное предложение одновременно с указанными в пункте 7 настоящей статьи документами и результатами экспертизы направляется в национальный орган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Национальный орган по стандартизации на основании документов, представленных техническим комитетом по стандартизации, принимает решение об утверждении или отклонении национального стандарта.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Уведомление об утверждении национального стандарта подлежит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в течение тридцати дней со дня утверждения национального стандарта.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случае, если национальный стандарт отклонен, мотивированное решение национального органа по стандартизации с приложением указанных в пункте 7 настоящей статьи документов направляется разработчику проекта национального стандарта.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8.1. Внесение изменений в национальные стандарты осуществляется в порядке, установленном настоящей статьей для разработки и утверждения национальных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8.1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9. Утратил силу. - Федеральный закон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10. В случае отсутствия национальных стандартов применительно к отдельным требованиям технических регламентов или объектам технического регулирования в целях обеспечения соблюдения требований технических регламентов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разрабатываются своды правил.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Разработка и утверждение сводов правил осуществляются федеральными органами исполнительной власти в пределах их полномочий. Проект свода правил должен быть размещен в информационной системе общего пользования в электронно-цифровой форме не позднее чем за шестьдесят дней до дня его утверждения. Порядок разработки и утверждения сводов правил определяется Правительством Российской Федерации на основе положений пунктов 3 - 6 настоящей статьи.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10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16.1.</w:t>
      </w:r>
      <w:r w:rsidRPr="00D90A7C">
        <w:rPr>
          <w:rFonts w:ascii="Times New Roman" w:hAnsi="Times New Roman"/>
          <w:sz w:val="24"/>
          <w:szCs w:val="24"/>
          <w:lang w:eastAsia="ru-RU"/>
        </w:rPr>
        <w:t xml:space="preserve"> Правила формирования перечня документов в области стандартизации, в результате применения которых на добровольной основе обеспечивается соблюдение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(введена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Национальным органом по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В перечень, указанный в пункте 1 настоящей статьи, могут включаться национальные стандарты и своды правил, а также международные стандарты, региональные стандарты, региональные своды правил,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в Федеральном информационном фонде технических регламентов и стандартов осуществляется в порядке, установленном статьей 44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В национальных стандартах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и (или) своды правил.</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Применение на добровольной основе стандартов и (или) сводов правил, включенных в указанный в пункте 1 настоящей статьи перечень документов в области стандартизации, является 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иных документов для оценки соответствия требованиям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Документы в области стандартизации, включенные в перечень, указанный в пункте 1 настоящей статьи, подлежат ревизии и в необходимых случаях пересмотру и (или) актуализации не реже чем один раз в пять лет.</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17.</w:t>
      </w:r>
      <w:r w:rsidRPr="00D90A7C">
        <w:rPr>
          <w:rFonts w:ascii="Times New Roman" w:hAnsi="Times New Roman"/>
          <w:sz w:val="24"/>
          <w:szCs w:val="24"/>
          <w:lang w:eastAsia="ru-RU"/>
        </w:rPr>
        <w:t xml:space="preserve"> Стандарты организаций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Стандарты организаций, в том числе коммерческих, общественных, научных организаций, саморегулируемых организаций, объединений юридических лиц могут разрабатываться и утверждаться ими самостоятельно исходя из необходимости применения этих стандартов для целей, указанных в статье 11 настоящего Федерального закона, для совершенствования производства и обеспечения качества продукции, выполнения работ, оказания услуг, а также для распространения и использования полученных в различных областях знаний результатов исследований (испытаний), измерений и разработок.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Порядок разработки, утверждения, учета, изменения и отмены стандартов организаций устанавливается ими самостоятельно с учетом положений статьи 12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Проект стандарта организации может представляться разработчиком в технический комитет по стандартизации, который организует проведение экспертизы данного проекта. На основании результатов экспертизы данного проекта технический комитет по стандартизации готовит заключение, которое направляет разработчику проекта стандарта.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Утратил силу. - Федеральный закон от 01.05.2007 № 65-ФЗ.</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4. ПОДТВЕРЖДЕНИЕ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18.</w:t>
      </w:r>
      <w:r w:rsidRPr="00D90A7C">
        <w:rPr>
          <w:rFonts w:ascii="Times New Roman" w:hAnsi="Times New Roman"/>
          <w:sz w:val="24"/>
          <w:szCs w:val="24"/>
          <w:lang w:eastAsia="ru-RU"/>
        </w:rPr>
        <w:t xml:space="preserve"> Цели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Подтверждение соответствия осуществляется в целях:</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стандартам, сводам правил, условиям договоров;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содействия приобретателям в компетентном выборе продукции, работ, услуг;</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повышения конкурентоспособности продукции, работ, услуг на российском и международном рынках;</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экономического, научно-технического сотрудничества и международной торговли.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19.</w:t>
      </w:r>
      <w:r w:rsidRPr="00D90A7C">
        <w:rPr>
          <w:rFonts w:ascii="Times New Roman" w:hAnsi="Times New Roman"/>
          <w:sz w:val="24"/>
          <w:szCs w:val="24"/>
          <w:lang w:eastAsia="ru-RU"/>
        </w:rPr>
        <w:t xml:space="preserve"> Принципы подтверждения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Подтверждение соответствия осуществляется на основе принципов: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доступности информации о порядке осуществления подтверждения соответствия заинтересованным лицам;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установления перечня форм и схем обязательного подтверждения соответствия в отношении определенных видов продукции в соответствующем техническом регламенте;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уменьшения сроков осуществления обязательного подтверждения соответствия и затрат заявителя;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подмены обязательного подтверждения соответствия добровольной сертификацией.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приобретателями.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20.</w:t>
      </w:r>
      <w:r w:rsidRPr="00D90A7C">
        <w:rPr>
          <w:rFonts w:ascii="Times New Roman" w:hAnsi="Times New Roman"/>
          <w:sz w:val="24"/>
          <w:szCs w:val="24"/>
          <w:lang w:eastAsia="ru-RU"/>
        </w:rPr>
        <w:t xml:space="preserve"> Формы подтверждения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Подтверждение соответствия на территории Российской Федерации может носить добровольный или обязательный характер.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Добровольное подтверждение соответствия осуществляется в форме добровольной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Обязательное подтверждение соответствия осуществляется в формах: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принятия декларации о соответствии (далее - декларирование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обязательной сертификации.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Порядок применения форм обязательного подтверждения соответствия устанавливается настоящим Федеральным законом.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21.</w:t>
      </w:r>
      <w:r w:rsidRPr="00D90A7C">
        <w:rPr>
          <w:rFonts w:ascii="Times New Roman" w:hAnsi="Times New Roman"/>
          <w:sz w:val="24"/>
          <w:szCs w:val="24"/>
          <w:lang w:eastAsia="ru-RU"/>
        </w:rPr>
        <w:t xml:space="preserve"> Добровольное подтверждение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Добровольное подтверждение соответствия осуществляется по инициативе заявителя на условиях договора между заявителем и органом по сертификации. Добровольное подтверждение соответствия может осуществляться для установления соответствия национальным стандартам, стандартам организаций, сводам правил, системам добровольной сертификации, условиям договоров.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также иные объекты, в отношении которых стандартами, системами добровольной сертификации и договорами устанавливаются требования.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Орган по сертификации: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осуществляет подтверждение соответствия объектов добровольного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выдает сертификаты соответствия на объекты, прошедшие добровольную сертификацию;</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предоставляет заявителям право на применение знака соответствия, если применение знака соответствия предусмотрено соответствующей системой добровольной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приостанавливает или прекращает действие выданных им сертификатов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Система добровольной сертификации может быть зарегистрирована федеральным органом исполнительной власти по техническому регулированию.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___________</w:t>
      </w:r>
      <w:r w:rsidRPr="00D90A7C">
        <w:rPr>
          <w:rFonts w:ascii="Times New Roman" w:hAnsi="Times New Roman"/>
          <w:sz w:val="24"/>
          <w:szCs w:val="24"/>
          <w:lang w:eastAsia="ru-RU"/>
        </w:rPr>
        <w:br/>
        <w:t>Примечание: Рекомендации по содержанию и форме документов, представляемых на регистрацию системы добровольной сертификации, см. в Приказе Ростехрегулирования от 25.02.2005 № 27-ст.</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Для регистрации системы добровольной сертификации в федеральный орган исполнительной власти по техническому регулированию представляются: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свидетельство о государственной регистрации юридического лица и (или) индивидуального предпринимателя;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правила функционирования системы добровольной сертификации, которыми предусмотрены положения пункта 2 настоящей статьи;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документ об оплате регистрации системы добровольной сертификации.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Регистрация системы добровольной сертификации осуществляется в течение пяти дней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Порядок регистрации системы добровольной сертификации и размер платы за регистрацию устанавливаются Правительством Российской Федерации. Плата за регистрацию системы добровольной сертификации подлежит зачислению в федеральный бюджет.</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Отказ в регистрации системы добровольной сертификации допускается только в случае непредставления документов, предусмотренных пунктом 3 настоящей статьи,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добровольной сертификации. Уведомление об отказе в регистрации системы добровольной сертификации направляется заявителю в течение трех дней со дня принятия решения об отказе в регистрации этой системы с указанием оснований для отказа.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Отказ в регистрации системы добровольной сертификации может быть обжалован в судебном порядке.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Федеральный орган исполнительной власти по техническому регулированию ведет единый реестр зарегистрированных систем добровольной сертификации,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пункта 2 настоящей статьи, знаках соответствия и порядке их применения. Федеральный орган исполнительной власти по 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Порядок ведения единого реестра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22.</w:t>
      </w:r>
      <w:r w:rsidRPr="00D90A7C">
        <w:rPr>
          <w:rFonts w:ascii="Times New Roman" w:hAnsi="Times New Roman"/>
          <w:sz w:val="24"/>
          <w:szCs w:val="24"/>
          <w:lang w:eastAsia="ru-RU"/>
        </w:rPr>
        <w:t xml:space="preserve"> Знаки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Объекты сертификации,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Применение знака соответствия национальному стандарту осуществляется заявителем на добровольной основе любым удобным для заявителя способом в порядке, установленном национальным органом по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Объекты, соответствие которых не подтверждено в порядке, установленном настоящим Федеральным законом, не могут быть маркированы знаком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23.</w:t>
      </w:r>
      <w:r w:rsidRPr="00D90A7C">
        <w:rPr>
          <w:rFonts w:ascii="Times New Roman" w:hAnsi="Times New Roman"/>
          <w:sz w:val="24"/>
          <w:szCs w:val="24"/>
          <w:lang w:eastAsia="ru-RU"/>
        </w:rPr>
        <w:t xml:space="preserve"> Обязательное подтверждение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Объектом обязательного подтверждения соответствия может быть только продукция, выпускаемая в обращение на территории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Форма и схемы обязательного подтверждения соответствия могут устанавливаться только техническим регламентом с учетом степени риска недостижения целей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3 в ред. Федерального закона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Работы по обязательному подтверждению соответствия подлежат оплате на основании договора с заявителем. Стоимость работ по обязательному подтверждению соответствия продукции определяется независимо от страны и (или) места ее происхождения, а также лиц, которые являются заявителями.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4 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24.</w:t>
      </w:r>
      <w:r w:rsidRPr="00D90A7C">
        <w:rPr>
          <w:rFonts w:ascii="Times New Roman" w:hAnsi="Times New Roman"/>
          <w:sz w:val="24"/>
          <w:szCs w:val="24"/>
          <w:lang w:eastAsia="ru-RU"/>
        </w:rPr>
        <w:t xml:space="preserve"> Декларирование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__________</w:t>
      </w:r>
      <w:r w:rsidRPr="00D90A7C">
        <w:rPr>
          <w:rFonts w:ascii="Times New Roman" w:hAnsi="Times New Roman"/>
          <w:sz w:val="24"/>
          <w:szCs w:val="24"/>
          <w:lang w:eastAsia="ru-RU"/>
        </w:rPr>
        <w:br/>
        <w:t>Примечание: О перечне и номенклатуре продукции, подлежащей декларированию соответствия, см. соответственно Постановление Правительства РФ от 07.07.1999 № 766 и Постановление Госстандарта РФ от 30.07.2002 № 64.</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__________</w:t>
      </w:r>
      <w:r w:rsidRPr="00D90A7C">
        <w:rPr>
          <w:rFonts w:ascii="Times New Roman" w:hAnsi="Times New Roman"/>
          <w:sz w:val="24"/>
          <w:szCs w:val="24"/>
          <w:lang w:eastAsia="ru-RU"/>
        </w:rPr>
        <w:br/>
        <w:t>Примечание: О порядке принятия декларации о соответствии см. Постановление Правительства РФ от 07.07.1999 № 766.</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Декларирование соответствия осуществляется по одной из следующих схем: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принятие декларации о соответствии на основании собственных доказательств;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 (лицо, выполняющее функции иностранного изготовителя).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Круг заявителей устанавливается соответствующим техническим регламентом.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недостижению целей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При декларировании соответствия на основании собственных доказательств заявитель самостоятельно формирует доказательственные материалы в целях подтверждения соответствия продукции требованиям технических регламентов.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мотивированным основанием для подтверждения соответствия продукции требованиям технических регламентов. Состав доказательственных материалов определяется соответствующим техническим регламентом.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пунктом 2 настоящей статьи: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предоставляет сертификат системы качества, в отношении которого предусматривается контроль (надзор) органа по сертификации, выдавшего данный сертификат, за объектом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Сертификат системы качества может использоваться в составе доказательств при принятии декларации о соответствии любой продукции, за исключением случая, если для такой продукции техническими регламентами предусмотрена иная форма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Декларация о соответствии оформляется на русском языке и должна содержать:</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наименование и местонахождение заявителя;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наименование и местонахождение изготовителя;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информацию об объекте подтверждения соответствия, позволяющую идентифицировать этот объект;</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наименование технического регламента, на соответствие требованиям которого подтверждается продукция;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указание на схему декларирования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сведения о проведенных исследованиях (испытаниях) и измерениях, сертификате системы качества, а также документах, послуживших основанием для подтверждения соответствия продукции требованиям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срок действия декларации о соответствии;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иные предусмотренные соответствующими техническими регламентами сведения.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Срок действия декларации о соответствии определяется техническим регламентом.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Форма декларации о соответствии утверждается федеральным органом исполнительной власти по техническому регулированию.</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6. Оформленная заявителем в соответствии с пунктом 5 настоящей статьи декларация о соответствии подлежит регистрации в едином реестре деклараций о соответствии в течение трех дней.</w:t>
      </w:r>
      <w:r w:rsidRPr="00D90A7C">
        <w:rPr>
          <w:rFonts w:ascii="Times New Roman" w:hAnsi="Times New Roman"/>
          <w:sz w:val="24"/>
          <w:szCs w:val="24"/>
          <w:lang w:eastAsia="ru-RU"/>
        </w:rPr>
        <w:br/>
        <w:t>__________</w:t>
      </w:r>
      <w:r w:rsidRPr="00D90A7C">
        <w:rPr>
          <w:rFonts w:ascii="Times New Roman" w:hAnsi="Times New Roman"/>
          <w:sz w:val="24"/>
          <w:szCs w:val="24"/>
          <w:lang w:eastAsia="ru-RU"/>
        </w:rPr>
        <w:br/>
        <w:t>Примечание: В соответствии с Постановлением Правительства РФ от 05.06.2008 № 438 (ред. от 10.03.2009) Министерство промышленности и торговли РФ определяет порядок формирования и ведения единого реестра деклараций о соответствии, предоставления содержащихся в указанном реестре сведений, а также определяет порядок регистрации деклараций о соответствии.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Постановлением Правительства РФ от 25.12.2008 № 1028 утверждено Положение о формировании и ведении единого реестра деклараций о соответствии, регистрации деклараций о соответствии, предоставлении содержащихся в указанном реестре сведений и об оплате за предоставление таких сведений.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Порядок формирования и ведения единого реестра деклараций о соответствии, порядок регистрации деклараций о соответствии, предоставления содержащихся в указанном реестре сведений определяются уполномоченным Правительством Российской Федерации федеральным органом исполнительной власти.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23.07.2008 № 160-ФЗ)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Порядок оплаты за предоставление сведений из единого реестра деклараций о соответствии определяется Правительством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23.07.2008 № 160-ФЗ)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6 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7. Декларация о соответствии и составляющие доказательственные материалы документы хранятся у заявителя в течение трех лет с момента окончания срока действия декларации. Второй экземпляр декларации о соответствии хранится уполномоченным Правительством Российской Федерации федеральным органом исполнительной власти.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Федеральных законов от 01.05.2007 № 65-ФЗ, от 23.07.2008 № 160-ФЗ)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25.</w:t>
      </w:r>
      <w:r w:rsidRPr="00D90A7C">
        <w:rPr>
          <w:rFonts w:ascii="Times New Roman" w:hAnsi="Times New Roman"/>
          <w:sz w:val="24"/>
          <w:szCs w:val="24"/>
          <w:lang w:eastAsia="ru-RU"/>
        </w:rPr>
        <w:t xml:space="preserve"> Обязательная сертификация</w:t>
      </w:r>
      <w:r w:rsidRPr="00D90A7C">
        <w:rPr>
          <w:rFonts w:ascii="Times New Roman" w:hAnsi="Times New Roman"/>
          <w:sz w:val="24"/>
          <w:szCs w:val="24"/>
          <w:lang w:eastAsia="ru-RU"/>
        </w:rPr>
        <w:br/>
        <w:t>_____________</w:t>
      </w:r>
      <w:r w:rsidRPr="00D90A7C">
        <w:rPr>
          <w:rFonts w:ascii="Times New Roman" w:hAnsi="Times New Roman"/>
          <w:sz w:val="24"/>
          <w:szCs w:val="24"/>
          <w:lang w:eastAsia="ru-RU"/>
        </w:rPr>
        <w:br/>
        <w:t>Примечание: О перечне и номенклатуре продукции и услуг, в отношении которых установлена обязательная сертификация, см. соответственно Постановление Правительства РФ от 13.08.1997 № 1013 и Постановление Госстандарта РФ от 30.07.2002 № 64.</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Соответствие продукции требованиям технических регламентов подтверждается сертификатом соответствия, выдаваемым заявителю органом по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Сертификат соответствия включает в себя: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наименование и местонахождение заявителя;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наименование и местонахождение изготовителя продукции, прошедшей сертификацию;</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наименование и местонахождение органа по сертификации, выдавшего сертификат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информацию об объекте сертификации, позволяющую идентифицировать этот объект;</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наименование технического регламента, на соответствие требованиям которого проводилась сертификация;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информацию о проведенных исследованиях (испытаниях) и измерениях;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срок действия сертификата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Срок действия сертификата соответствия определяется соответствующим техническим регламентом.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Форма сертификата соответствия утверждается федеральным органом исполнительной власти по техническому регулированию.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26.</w:t>
      </w:r>
      <w:r w:rsidRPr="00D90A7C">
        <w:rPr>
          <w:rFonts w:ascii="Times New Roman" w:hAnsi="Times New Roman"/>
          <w:sz w:val="24"/>
          <w:szCs w:val="24"/>
          <w:lang w:eastAsia="ru-RU"/>
        </w:rPr>
        <w:t xml:space="preserve"> Организация обязательной сертификации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Обязательная сертификация осуществляется органом по сертификации, аккредитованным в порядке, установленном Правительством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Орган по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привлекает на договорной основе для проведения исследований (испытаний) и измерений испытательные лаборатории (центры), аккредитованные в порядке, установленном Правительством Российской Федерации (далее - аккредитованные испытательные лаборатории (центры));</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осуществляет контроль за объектами сертификации, если такой контроль предусмотрен соответствующей схемой обязательной сертификации и договором;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ведет реестр выданных им сертификатов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информирует соответствующие органы государственного контроля (надзора) за соблюдением требований технических регламентов о продукции, поступившей на сертификацию, но не прошедшей ее;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выдает сертификаты соответствия, приостанавливает или прекращает действие выданных им сертификатов соответствия и информирует об этом федеральный орган исполнительной власти, организующий формирование и ведение единого реестра сертификатов соответствия, и органы государственного контроля (надзора) за соблюдением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обеспечивает предоставление заявителям информации о порядке проведения обязательной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определяет стоимость работ по сертификации, выполняемых в соответствии с договором с заявителем;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Порядок формирования и ведения единого реестра сертификатов соответствия, порядок предоставления содержащихся в указанном реестре сведений и оплаты за их предоставление, а также федеральный орган исполнительной власти, организующий формирование и ведение указанного реестра, определяется Правительством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3 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4. 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сертификации принимает решение о выдаче или об отказе в выдаче сертификата соответствия. Аккредитованная испытательная лаборатория (центр) обязана обеспечить достоверность результатов исследований (испытаний) и измерений.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27.</w:t>
      </w:r>
      <w:r w:rsidRPr="00D90A7C">
        <w:rPr>
          <w:rFonts w:ascii="Times New Roman" w:hAnsi="Times New Roman"/>
          <w:sz w:val="24"/>
          <w:szCs w:val="24"/>
          <w:lang w:eastAsia="ru-RU"/>
        </w:rPr>
        <w:t xml:space="preserve"> Знак обращения на рынке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Продукция, соответствие которой требованиям технических регламентов подтверждено в порядке, предусмотренном настоящим Федеральным законом, маркируется знаком обращения на рынке. Изображение знака обращения на рынке устанавливается Правительством Российской Федерации. Данный знак не является специальным защищенным знаком и наносится в информационных целях.</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Маркировка знаком обращения на рынке осуществляется заявителем самостоятельно любым удобным для него способом. Особенности маркировки продукции знаком обращения на рынке устанавливаются техническими регламентами.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Продукция, соответствие которой требованиям технических регламентов не подтверждено в порядке, установленном настоящим Федеральным законом, не может быть маркирована знаком обращения на рынке.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28.</w:t>
      </w:r>
      <w:r w:rsidRPr="00D90A7C">
        <w:rPr>
          <w:rFonts w:ascii="Times New Roman" w:hAnsi="Times New Roman"/>
          <w:sz w:val="24"/>
          <w:szCs w:val="24"/>
          <w:lang w:eastAsia="ru-RU"/>
        </w:rPr>
        <w:t xml:space="preserve"> Права и обязанности заявителя в области обязательного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Заявитель вправе:</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выбирать форму и схему подтверждения соответствия, предусмотренные для определенных видов продукции соответствующим техническим регламентом;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обращаться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Заявитель обязан:</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обеспечивать соответствие продукции требованиям технических регламентов;</w:t>
      </w:r>
      <w:r w:rsidRPr="00D90A7C">
        <w:rPr>
          <w:rFonts w:ascii="Times New Roman" w:hAnsi="Times New Roman"/>
          <w:sz w:val="24"/>
          <w:szCs w:val="24"/>
          <w:lang w:eastAsia="ru-RU"/>
        </w:rPr>
        <w:br/>
        <w:t>_________</w:t>
      </w:r>
      <w:r w:rsidRPr="00D90A7C">
        <w:rPr>
          <w:rFonts w:ascii="Times New Roman" w:hAnsi="Times New Roman"/>
          <w:sz w:val="24"/>
          <w:szCs w:val="24"/>
          <w:lang w:eastAsia="ru-RU"/>
        </w:rPr>
        <w:br/>
        <w:t>Примечание: Приказом Минпромторга РФ от 19.03.2009 № 151 утверждена форма заявления о регистрации декларации о соответствии продукции требованиям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выпускать в обращение продукцию, подлежащую обязательному подтверждению соответствия, только после осуществления такого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указывать в сопроводительной технической документации и при маркировке продукции сведения о сертификате соответствия или декларации о соответствии;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предъявлять в органы государственного контроля (надзора) за соблюдением требований технических регламентов,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w:t>
      </w:r>
      <w:r w:rsidRPr="00D90A7C">
        <w:rPr>
          <w:rFonts w:ascii="Times New Roman" w:hAnsi="Times New Roman"/>
          <w:sz w:val="24"/>
          <w:szCs w:val="24"/>
          <w:lang w:eastAsia="ru-RU"/>
        </w:rPr>
        <w:br/>
      </w:r>
      <w:r w:rsidRPr="00D90A7C">
        <w:rPr>
          <w:rFonts w:ascii="Times New Roman" w:hAnsi="Times New Roman"/>
          <w:caps/>
          <w:sz w:val="24"/>
          <w:szCs w:val="24"/>
          <w:lang w:eastAsia="ru-RU"/>
        </w:rPr>
        <w:t>_________</w:t>
      </w:r>
      <w:r w:rsidRPr="00D90A7C">
        <w:rPr>
          <w:rFonts w:ascii="Times New Roman" w:hAnsi="Times New Roman"/>
          <w:caps/>
          <w:sz w:val="24"/>
          <w:szCs w:val="24"/>
          <w:lang w:eastAsia="ru-RU"/>
        </w:rPr>
        <w:br/>
        <w:t>п</w:t>
      </w:r>
      <w:r w:rsidRPr="00D90A7C">
        <w:rPr>
          <w:rFonts w:ascii="Times New Roman" w:hAnsi="Times New Roman"/>
          <w:sz w:val="24"/>
          <w:szCs w:val="24"/>
          <w:lang w:eastAsia="ru-RU"/>
        </w:rPr>
        <w:t>римечание: Приказом Минпромторга РФ от 19.03.2009 № 151 утверждена форма уведомления о прекращении действия декларации о соответствии продукции требованиям технических регламентов по решению заявителя.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приостанавливать или прекращать реализацию продукции,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 либо прекращено;</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извещать орган по сертификации об изменениях, вносимых в техническую документацию или технологические процессы производства сертифицированной продукции;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 за соблюдением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29.</w:t>
      </w:r>
      <w:r w:rsidRPr="00D90A7C">
        <w:rPr>
          <w:rFonts w:ascii="Times New Roman" w:hAnsi="Times New Roman"/>
          <w:sz w:val="24"/>
          <w:szCs w:val="24"/>
          <w:lang w:eastAsia="ru-RU"/>
        </w:rPr>
        <w:t xml:space="preserve"> Условия ввоза на территорию Российской Федерации продукции, подлежащей обязательному подтверждению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Для помещения продукции, подлежащей обязательному подтверждению соответствия, под таможенные режимы, предусматривающие возможность отчуждения или использования этой продукции в соответствии с ее назначением на таможенной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статьей 30 настоящего Федерального закона. Представление указанных документов не требуется в случае помещения продукции под таможенный режим отказа в пользу государства.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Для целей таможенного оформления продукции Правительство Российской Федерации утверждает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абзаца первого настоящего пункта, с указанием кодов Товарной номенклатуры внешнеэкономической деятельности.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Российской Федерации не позднее чем за шестьдесят дней до дня вступления в силу технического регламента.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18.07.2009 № 189-ФЗ)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случае если технический регламент принят нормативным правовым актом федерального органа исполнительной власти по техническому регулированию, для целей таможенного оформления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абзаца первого настоящего пункта, с указанием кодов Товарной номенклатуры внешнеэкономической деятельности.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Продукция, определяемая в соответствии с положениями абзаца второго пункта 1 настоящей статьи, подлежащая обязательному подтверждению соответствия, ввозимая на таможенную территорию Российской Федерации и помещаемая под таможенные режимы,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абзаце первом пункта 1 настоящей статьи документов о соответствии.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Порядок ввоза на таможенную территорию Российской Федерации продукции, подлежащей обязательному подтверждению соответствия и определяемой в соответствии с положениями абзаца второго пункта 1 настоящей статьи и с учетом положений пункта 2 настоящей статьи, утверждается Правительством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30.</w:t>
      </w:r>
      <w:r w:rsidRPr="00D90A7C">
        <w:rPr>
          <w:rFonts w:ascii="Times New Roman" w:hAnsi="Times New Roman"/>
          <w:sz w:val="24"/>
          <w:szCs w:val="24"/>
          <w:lang w:eastAsia="ru-RU"/>
        </w:rPr>
        <w:t xml:space="preserve"> Признание результатов подтверждения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Полученные за пределами территории Российской Федерации документы о подтверждении соответствия, знаки соответствия, протоколы исследований (испытаний) и измерений продукции могут быть признаны в соответствии с международными договорами Российской Федерации.</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5. АККРЕДИТАЦИЯ ОРГАНОВ ПО СЕРТИФИКАЦИИ</w:t>
      </w:r>
      <w:r w:rsidRPr="00D90A7C">
        <w:rPr>
          <w:rFonts w:ascii="Times New Roman" w:hAnsi="Times New Roman"/>
          <w:b/>
          <w:sz w:val="24"/>
          <w:szCs w:val="24"/>
          <w:lang w:eastAsia="ru-RU"/>
        </w:rPr>
        <w:br/>
        <w:t>И ИСПЫТАТЕЛЬНЫХ ЛАБОРАТОРИЙ (ЦЕНТРОВ)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31.</w:t>
      </w:r>
      <w:r w:rsidRPr="00D90A7C">
        <w:rPr>
          <w:rFonts w:ascii="Times New Roman" w:hAnsi="Times New Roman"/>
          <w:sz w:val="24"/>
          <w:szCs w:val="24"/>
          <w:lang w:eastAsia="ru-RU"/>
        </w:rPr>
        <w:t xml:space="preserve"> Аккредитация органов по сертификации и испытательных лабораторий (центров)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Аккредитация органов по сертификации и испытательных лабораторий (центров) осуществляется в целях:</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подтверждения компетентности органов по сертификации и испытательных лабораторий (центров), выполняющих работы по подтверждению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обеспечения доверия изготовителей, продавцов и приобретателей к деятельности органов по сертификации и аккредитованных испытательных лабораторий (центров);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создания условий для признания результатов деятельности органов по сертификации и аккредитованных испытательных лабораторий (центров).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Аккредитация органов по сертификации и испытательных лабораторий (центров), выполняющих работы по подтверждению соответствия, осуществляется на основе принципов: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добровольности;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открытости и доступности правил аккредитации;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компетентности и независимости органов, осуществляющих аккредитацию;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недопустимости ограничения конкуренции и создания препятствий пользованию услугами органов по сертификации и аккредитованных испытательных лабораторий (центров);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обеспечения равных условий лицам, претендующим на получение аккредитации;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недопустимости совмещения полномочий на аккредитацию и подтверждение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недопустимости установления пределов действия документов об аккредитации на отдельных территориях.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Порядок и критерии аккредитации органов по сертификации и испытательных лабораторий (центров), выполняющих работы по подтверждению соответствия, определяются Правительством Российской Федерации на основании национальных стандартов, принятых с учетом международных норм. Правительство Российской Федерации определяет органы по аккредитации.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3 в ред. Федерального закона от 30.12.2009 № 385-ФЗ) </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6. ГОСУДАРСТВЕННЫЙ КОНТРОЛЬ (НАДЗОР)</w:t>
      </w:r>
      <w:r w:rsidRPr="00D90A7C">
        <w:rPr>
          <w:rFonts w:ascii="Times New Roman" w:hAnsi="Times New Roman"/>
          <w:b/>
          <w:sz w:val="24"/>
          <w:szCs w:val="24"/>
          <w:lang w:eastAsia="ru-RU"/>
        </w:rPr>
        <w:br/>
        <w:t>ЗА СОБЛЮДЕНИЕМ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32.</w:t>
      </w:r>
      <w:r w:rsidRPr="00D90A7C">
        <w:rPr>
          <w:rFonts w:ascii="Times New Roman" w:hAnsi="Times New Roman"/>
          <w:sz w:val="24"/>
          <w:szCs w:val="24"/>
          <w:lang w:eastAsia="ru-RU"/>
        </w:rPr>
        <w:t xml:space="preserve"> Органы государственного контроля (надзора) за соблюдением требований технических регламентов</w:t>
      </w:r>
      <w:r w:rsidRPr="00D90A7C">
        <w:rPr>
          <w:rFonts w:ascii="Times New Roman" w:hAnsi="Times New Roman"/>
          <w:sz w:val="24"/>
          <w:szCs w:val="24"/>
          <w:lang w:eastAsia="ru-RU"/>
        </w:rPr>
        <w:br/>
      </w:r>
      <w:r w:rsidRPr="00D90A7C">
        <w:rPr>
          <w:rFonts w:ascii="Times New Roman" w:hAnsi="Times New Roman"/>
          <w:caps/>
          <w:sz w:val="24"/>
          <w:szCs w:val="24"/>
          <w:lang w:eastAsia="ru-RU"/>
        </w:rPr>
        <w:t>__________</w:t>
      </w:r>
      <w:r w:rsidRPr="00D90A7C">
        <w:rPr>
          <w:rFonts w:ascii="Times New Roman" w:hAnsi="Times New Roman"/>
          <w:caps/>
          <w:sz w:val="24"/>
          <w:szCs w:val="24"/>
          <w:lang w:eastAsia="ru-RU"/>
        </w:rPr>
        <w:br/>
        <w:t>п</w:t>
      </w:r>
      <w:r w:rsidRPr="00D90A7C">
        <w:rPr>
          <w:rFonts w:ascii="Times New Roman" w:hAnsi="Times New Roman"/>
          <w:sz w:val="24"/>
          <w:szCs w:val="24"/>
          <w:lang w:eastAsia="ru-RU"/>
        </w:rPr>
        <w:t>римечание: Постановлением Правительства РФ от 17.06.2004 № 294 установлено, что Федеральное агентство по техническому регулированию и метрологии осуществляет контроль и надзор за соблюдением обязательных требований государственных стандартов и технических регламентов до принятия Правительством РФ решения о передаче этих функций другим федеральным органам исполнительной власти.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Государственный контроль (надзор) за соблюдением требований технических регламентов осуществляется федеральными органами исполнительной власти, органами исполнительной власти субъектов Российской Федерации, подведомственными им государственными учреждениями, уполномоченными на проведение государственного контроля (надзора) в соответствии с законодательством Российской Федерации (далее - органы государственного контроля (надзора)).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Государственный контроль (надзор) за соблюдением требований технических регламентов осуществляется должностными лицами органов государственного контроля (надзора) в порядке, установленном законодательством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33.</w:t>
      </w:r>
      <w:r w:rsidRPr="00D90A7C">
        <w:rPr>
          <w:rFonts w:ascii="Times New Roman" w:hAnsi="Times New Roman"/>
          <w:sz w:val="24"/>
          <w:szCs w:val="24"/>
          <w:lang w:eastAsia="ru-RU"/>
        </w:rPr>
        <w:t xml:space="preserve"> Объекты государственного контроля (надзора) за соблюдением требований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Государственный контроль (надзор) за соблюдением требований технических регламентов осуществляется в отношении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исключительно в части соблюдения требований соответствующих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В отношении продукции государственный контроль (надзор) за соблюдением требований технических регламентов осуществляется исключительно на стадии обращения продукции.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При осуществлении мероприятий по государственному контролю (надзору) за соблюдением требований технических регламентов используются правила и методы исследований (испытаний) и измерений, установленные для соответствующих технических регламентов в порядке, предусмотренном пунктом 11 статьи 7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34.</w:t>
      </w:r>
      <w:r w:rsidRPr="00D90A7C">
        <w:rPr>
          <w:rFonts w:ascii="Times New Roman" w:hAnsi="Times New Roman"/>
          <w:sz w:val="24"/>
          <w:szCs w:val="24"/>
          <w:lang w:eastAsia="ru-RU"/>
        </w:rPr>
        <w:t xml:space="preserve"> Полномочия органов государственного контроля (надзора)</w:t>
      </w:r>
      <w:r w:rsidRPr="00D90A7C">
        <w:rPr>
          <w:rFonts w:ascii="Times New Roman" w:hAnsi="Times New Roman"/>
          <w:sz w:val="24"/>
          <w:szCs w:val="24"/>
          <w:lang w:eastAsia="ru-RU"/>
        </w:rPr>
        <w:br/>
        <w:t>________</w:t>
      </w:r>
      <w:r w:rsidRPr="00D90A7C">
        <w:rPr>
          <w:rFonts w:ascii="Times New Roman" w:hAnsi="Times New Roman"/>
          <w:sz w:val="24"/>
          <w:szCs w:val="24"/>
          <w:lang w:eastAsia="ru-RU"/>
        </w:rPr>
        <w:br/>
      </w:r>
      <w:r w:rsidRPr="00D90A7C">
        <w:rPr>
          <w:rFonts w:ascii="Times New Roman" w:hAnsi="Times New Roman"/>
          <w:caps/>
          <w:sz w:val="24"/>
          <w:szCs w:val="24"/>
          <w:lang w:eastAsia="ru-RU"/>
        </w:rPr>
        <w:t>п</w:t>
      </w:r>
      <w:r w:rsidRPr="00D90A7C">
        <w:rPr>
          <w:rFonts w:ascii="Times New Roman" w:hAnsi="Times New Roman"/>
          <w:sz w:val="24"/>
          <w:szCs w:val="24"/>
          <w:lang w:eastAsia="ru-RU"/>
        </w:rPr>
        <w:t>римечание: По вопросам осуществления государственного контроля см. также Постановление Госстандарта РФ от 01.09.2003 № 99, Постановление Правительства РФ от 16.05.2003 № 287 и Постановление Правительства РФ от 21.12.2000 № 987.</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На основании положений настоящего Федерального закона и требований технических регламентов органы государственного контроля (надзора) вправе: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требовать от изготовителя (продавца, лица, выполняющего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если применение таких документов предусмотрено соответствующим техническим регламентом;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осуществлять мероприятия по государственному контролю (надзору) за соблюдением требований технических регламентов в порядке, установленном законодательством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выдавать предписания об устранении нарушений требований технических регламентов в срок, установленный с учетом характера нарушения;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утратил силу. - Федеральный закон от 09.05.2005 № 45-ФЗ;</w:t>
      </w:r>
      <w:r w:rsidRPr="00D90A7C">
        <w:rPr>
          <w:rFonts w:ascii="Times New Roman" w:hAnsi="Times New Roman"/>
          <w:sz w:val="24"/>
          <w:szCs w:val="24"/>
          <w:lang w:eastAsia="ru-RU"/>
        </w:rPr>
        <w:br/>
        <w:t>___________</w:t>
      </w:r>
      <w:r w:rsidRPr="00D90A7C">
        <w:rPr>
          <w:rFonts w:ascii="Times New Roman" w:hAnsi="Times New Roman"/>
          <w:sz w:val="24"/>
          <w:szCs w:val="24"/>
          <w:lang w:eastAsia="ru-RU"/>
        </w:rPr>
        <w:br/>
        <w:t>Примечание: Приказом Минпромторга РФ от 12.08.2009 № 741 утверждена форма уведомления о приостановлении или прекращении действия декларации о соответствии продукции требованиям технических регламентов органом государственного контроля (надзора).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направлять информацию о необходимости приостановления или прекращения действия сертификата соответствия в выдавший его орган по сертификации; выдавать предписание о приостановлении или прекращении действия декларации о соответствии лицу, принявшему декларацию, и информировать об этом федеральный орган исполнительной власти, организующий формирование и ведение единого реестра деклараций о соответствии;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привлекать изготовителя (исполнителя, продавца, лицо, выполняющее функции иностранного изготовителя) к ответственности, предусмотренной законодательством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принимать иные предусмотренные законодательством Российской Федерации меры в целях недопущения причинения вреда.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Органы государственного контроля (надзора) обязаны: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проводить в ходе мероприятий по государственному контролю (надзору) за соблюдением требований технических регламентов разъяснительную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соблюдать коммерческую тайну и иную охраняемую законом тайну;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соблюдать порядок осуществления мероприятий по государственному контролю (надзору) за соблюдением требований технических регламентов и оформления результатов таких мероприятий, установленный законодательством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принимать на основании результатов мероприятий по государственному контролю (надзору) за соблюдением требований технических регламентов меры по устранению последствий нарушений требований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направлять информацию о несоответствии продукции требованиям технических регламентов в соответствии с положениями главы 7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осуществлять другие предусмотренные законодательством Российской Федерации полномочия.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35.</w:t>
      </w:r>
      <w:r w:rsidRPr="00D90A7C">
        <w:rPr>
          <w:rFonts w:ascii="Times New Roman" w:hAnsi="Times New Roman"/>
          <w:sz w:val="24"/>
          <w:szCs w:val="24"/>
          <w:lang w:eastAsia="ru-RU"/>
        </w:rPr>
        <w:t xml:space="preserve"> Ответственность органов государственного контроля (надзора) и их должностных лиц при осуществлении государственного контроля (надзора) за соблюдением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Органы государственного контроля (надзора) и их должностные лица в случае ненадлежащего исполнения своих служебных обязанностей при проведении мероприятий по государственному контролю (надзору) за соблюдением требований технических регламентов и в случае совершения противоправных действий (бездействия) несут ответственность в соответствии с законодательством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юридическому лицу и (или) индивидуальному предпринимателю, права и законные интересы которых нарушены.</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7. ИНФОРМАЦИЯ О НАРУШЕНИИ ТРЕБОВАНИЙ</w:t>
      </w:r>
      <w:r w:rsidRPr="00D90A7C">
        <w:rPr>
          <w:rFonts w:ascii="Times New Roman" w:hAnsi="Times New Roman"/>
          <w:b/>
          <w:sz w:val="24"/>
          <w:szCs w:val="24"/>
          <w:lang w:eastAsia="ru-RU"/>
        </w:rPr>
        <w:br/>
        <w:t>ТЕХНИЧЕСКИХ РЕГЛАМЕНТОВ И ОТЗЫВ ПРОДУКЦИИ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36.</w:t>
      </w:r>
      <w:r w:rsidRPr="00D90A7C">
        <w:rPr>
          <w:rFonts w:ascii="Times New Roman" w:hAnsi="Times New Roman"/>
          <w:sz w:val="24"/>
          <w:szCs w:val="24"/>
          <w:lang w:eastAsia="ru-RU"/>
        </w:rPr>
        <w:t xml:space="preserve"> Ответственность за несоответствие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В случае,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лицам, их имуществу, окружающей среде в соответствии с законодательством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Обязанность возместить вред не может быть ограничена договором или заявлением одной из сторон. Соглашения или заявления об ограничении ответственности ничтожны.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37.</w:t>
      </w:r>
      <w:r w:rsidRPr="00D90A7C">
        <w:rPr>
          <w:rFonts w:ascii="Times New Roman" w:hAnsi="Times New Roman"/>
          <w:sz w:val="24"/>
          <w:szCs w:val="24"/>
          <w:lang w:eastAsia="ru-RU"/>
        </w:rPr>
        <w:t xml:space="preserve"> Информация о несоответствии продукции требованиям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Изготовитель (исполнитель, продавец, лицо, выполняющее функции иностранного изготовителя), которому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Продавец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Лицо, которое не является изготовителем (исполнителем, продавцом, лицом, выполняющим функции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государственного контроля (надзора).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38.</w:t>
      </w:r>
      <w:r w:rsidRPr="00D90A7C">
        <w:rPr>
          <w:rFonts w:ascii="Times New Roman" w:hAnsi="Times New Roman"/>
          <w:sz w:val="24"/>
          <w:szCs w:val="24"/>
          <w:lang w:eastAsia="ru-RU"/>
        </w:rPr>
        <w:t xml:space="preserve">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предусмотренной абзацем первым настоящего пункта, возможный вред, связанный с обращением данной продукции, не увеличился.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Программа должна включать в себя мероприятия по оповещению приобретателей о наличии угрозы причинения вреда и способах его предотвращения, а также сроки реализации таких мероприятий. В случае,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Устранение недостатков, а также доставка продукции к месту устранения недостатков и возврат ее приобретателям осуществляются изготовителем (продавцом, лицом, выполняющим функции иностранного изготовителя) и за его счет.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В случае, если угроза причинения вреда не может быть устранена путем проведения мероприятий, указанных в пункте 2 настоящей статьи, изготовитель (продавец, лицо, выполняющее функции иностранного изготовителя) обязан незамедлительно приостановить производство и реализацию продукции, отозвать продукцию и возместить приобретателям убытки, возникшие в связи с отзывом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На весь период действия программы мероприятий по предотвращению причинения вреда изготовитель (продавец, лицо, выполняющее функции иностранного изготовителя) за свой счет обязан обеспечить приобретателям возможность получения оперативной информации о необходимых действиях.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39.</w:t>
      </w:r>
      <w:r w:rsidRPr="00D90A7C">
        <w:rPr>
          <w:rFonts w:ascii="Times New Roman" w:hAnsi="Times New Roman"/>
          <w:sz w:val="24"/>
          <w:szCs w:val="24"/>
          <w:lang w:eastAsia="ru-RU"/>
        </w:rPr>
        <w:t xml:space="preserve"> Права органов государственного контроля (надзора) в случае получения информации о несоответствии продукции требованиям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ходе проведения проверки органы государственного контроля (надзора) вправе: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направлять запросы в другие федеральные органы исполнительной власти;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 необходимости привлекать специалистов для анализа полученных материалов.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Орган государственного контроля (надзора):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способствует распространению информации о сроках и порядке проведения мероприятий по предотвращению причинения вреда;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вреда;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проверяет соблюдение сроков, указанных в программе мероприятий по предотвращению причинения вреда;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принимает решение об обращении в суд с иском о принудительном отзыве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В случае, если орган государственного контроля (надзора) получил информацию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выдать предписание о приостановке реализации этой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информировать приобретателей через средства массовой информации о несоответствии этой продукции требованиям технических регламентов и об угрозе причинения вреда жизни или здоровью граждан при использовании этой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3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Изготовитель (продавец, лицо, выполняющее функции иностранного изготовителя) вправе обжаловать указанные в пункте 3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возмещению в порядке, предусмотренном законодательством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4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40.</w:t>
      </w:r>
      <w:r w:rsidRPr="00D90A7C">
        <w:rPr>
          <w:rFonts w:ascii="Times New Roman" w:hAnsi="Times New Roman"/>
          <w:sz w:val="24"/>
          <w:szCs w:val="24"/>
          <w:lang w:eastAsia="ru-RU"/>
        </w:rPr>
        <w:t xml:space="preserve"> Принудительный отзыв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1. В случае невыполнения предписания, предусмотренного пунктом 2 статьи 39 настоящего Федерального закона, или невыполнения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иностранного изготовителя) программы мероприятий по предотвращению причинения вреда, вправе обратиться в суд с иском о принудительном отзыве продукции.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В случае удовлетворения иска о принудительном отзыве продукции суд обязывает ответчика совершить определенные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через средства массовой информации или иным способом.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случае неисполнения ответчиком решения суда в установленный срок исполнение решения суда осуществляется в порядке, установленном законодательством Российской Федерации. При этом истец вправе информировать приобретателей через средства массовой информации о принудительном отзыве продукции.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3. За нарушение требований настоящего Федерального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41.</w:t>
      </w:r>
      <w:r w:rsidRPr="00D90A7C">
        <w:rPr>
          <w:rFonts w:ascii="Times New Roman" w:hAnsi="Times New Roman"/>
          <w:sz w:val="24"/>
          <w:szCs w:val="24"/>
          <w:lang w:eastAsia="ru-RU"/>
        </w:rPr>
        <w:t xml:space="preserve"> Ответственность за нарушение правил выполнения работ по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Орган по сертификации и должностное лицо органа по сертификации,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несут ответственность в соответствии с законодательством Российской Федерации и договором о проведении работ по сертификации.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42.</w:t>
      </w:r>
      <w:r w:rsidRPr="00D90A7C">
        <w:rPr>
          <w:rFonts w:ascii="Times New Roman" w:hAnsi="Times New Roman"/>
          <w:sz w:val="24"/>
          <w:szCs w:val="24"/>
          <w:lang w:eastAsia="ru-RU"/>
        </w:rPr>
        <w:t xml:space="preserve"> Ответственность аккредитованной испытательной лаборатории (центра)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Аккредитованная испытательная лаборатория (центр),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(испытаний) и измерений.</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8. ИНФОРМАЦИЯ О ТЕХНИЧЕСКИХ РЕГЛАМЕНТАХ</w:t>
      </w:r>
      <w:r w:rsidRPr="00D90A7C">
        <w:rPr>
          <w:rFonts w:ascii="Times New Roman" w:hAnsi="Times New Roman"/>
          <w:sz w:val="24"/>
          <w:szCs w:val="24"/>
          <w:lang w:eastAsia="ru-RU"/>
        </w:rPr>
        <w:t xml:space="preserve"> </w:t>
      </w:r>
      <w:r w:rsidRPr="00D90A7C">
        <w:rPr>
          <w:rFonts w:ascii="Times New Roman" w:hAnsi="Times New Roman"/>
          <w:b/>
          <w:sz w:val="24"/>
          <w:szCs w:val="24"/>
          <w:lang w:eastAsia="ru-RU"/>
        </w:rPr>
        <w:t>И ДОКУМЕНТАХ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43.</w:t>
      </w:r>
      <w:r w:rsidRPr="00D90A7C">
        <w:rPr>
          <w:rFonts w:ascii="Times New Roman" w:hAnsi="Times New Roman"/>
          <w:sz w:val="24"/>
          <w:szCs w:val="24"/>
          <w:lang w:eastAsia="ru-RU"/>
        </w:rPr>
        <w:t xml:space="preserve"> Информация о документах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Национальные стандарты и общероссийские классификаторы, а также информация об их разработке должны быть доступны заинтересованным лицам.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________</w:t>
      </w:r>
      <w:r w:rsidRPr="00D90A7C">
        <w:rPr>
          <w:rFonts w:ascii="Times New Roman" w:hAnsi="Times New Roman"/>
          <w:sz w:val="24"/>
          <w:szCs w:val="24"/>
          <w:lang w:eastAsia="ru-RU"/>
        </w:rPr>
        <w:br/>
        <w:t>Примечание: В соответствии с Постановлением Правительства РФ от 05.06.2008 № 438 (ред. от 10.03.2009) Министерство промышленности и торговли РФ определяет порядок опубликования национальных стандартов и общероссийских классификаторов.</w:t>
      </w:r>
      <w:r w:rsidRPr="00D90A7C">
        <w:rPr>
          <w:rFonts w:ascii="Times New Roman" w:hAnsi="Times New Roman"/>
          <w:sz w:val="24"/>
          <w:szCs w:val="24"/>
          <w:lang w:eastAsia="ru-RU"/>
        </w:rPr>
        <w:br/>
        <w:t>____________</w:t>
      </w:r>
      <w:r w:rsidRPr="00D90A7C">
        <w:rPr>
          <w:rFonts w:ascii="Times New Roman" w:hAnsi="Times New Roman"/>
          <w:sz w:val="24"/>
          <w:szCs w:val="24"/>
          <w:lang w:eastAsia="ru-RU"/>
        </w:rPr>
        <w:br/>
        <w:t xml:space="preserve">Примечание: По вопросу, касающемуся опубликования национальных стандартов и общероссийских классификаторов технико-экономической и социальной информации, см. Постановление Правительства РФ от 25.09.2003 № 594.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Официальное опубликование в установленном порядке национальных стандартов и общероссийских классификаторов осуществляется национальным органом по стандартизации. Порядок опубликования национальных стандартов и общероссийских классификаторов определяется уполномоченным Правительством Российской Федерации федеральным органом исполнительной власти.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ред. Федерального закона от 23.07.2008 № 160-ФЗ)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44.</w:t>
      </w:r>
      <w:r w:rsidRPr="00D90A7C">
        <w:rPr>
          <w:rFonts w:ascii="Times New Roman" w:hAnsi="Times New Roman"/>
          <w:sz w:val="24"/>
          <w:szCs w:val="24"/>
          <w:lang w:eastAsia="ru-RU"/>
        </w:rPr>
        <w:t xml:space="preserve"> Федеральный информационный фонд технических регламентов и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Технические регламенты, документы национальной системы стандартизации, международные стандарты, правила стандартизации, нормы стандартизации и рекомендации по стандартизации, национальные стандарты других государств и информация о международных договорах в области стандартизации и подтверждения соответствия и о правилах их применения составляют Федеральный информационный фонд технических регламентов и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Федеральный информационный фонд технических регламентов и стандартов является государственным информационным ресурсом.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Порядок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Российской Федерации.</w:t>
      </w:r>
      <w:r w:rsidRPr="00D90A7C">
        <w:rPr>
          <w:rFonts w:ascii="Times New Roman" w:hAnsi="Times New Roman"/>
          <w:sz w:val="24"/>
          <w:szCs w:val="24"/>
          <w:lang w:eastAsia="ru-RU"/>
        </w:rPr>
        <w:br/>
        <w:t>        _________</w:t>
      </w:r>
      <w:r w:rsidRPr="00D90A7C">
        <w:rPr>
          <w:rFonts w:ascii="Times New Roman" w:hAnsi="Times New Roman"/>
          <w:sz w:val="24"/>
          <w:szCs w:val="24"/>
          <w:lang w:eastAsia="ru-RU"/>
        </w:rPr>
        <w:br/>
        <w:t>Примечание: Приказом Ростехрегулирования от 20.03.2009 № 967 утвержден Прейскурант на документы и копии документов федерального информационного фонда технических регламентов и стандартов, а также на информационную продукцию и услуги, представляемые Федеральным агентством по техническому регулированию и метрологии на основе документов федерального информационного фонда технических регламентов и стандартов на 2009 год.</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В Российской Федерации в порядке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 входящих в состав Федерального информационного фонда технических регламентов и стандартов.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Заинтересованным лицам обеспечивается свободный доступ к создаваемым информационным ресурсам, за исключением случаев, если в интересах сохранения государственной, служебной или коммерческой тайны такой доступ должен быть ограничен.</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регистрации в Федеральном информационном фонде технических регламентов и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3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Для осуществления регистрации стандартов и сводов правил, указанных в пункте 3 настоящей статьи, в Федеральном информационном фонде технических регламентов и стандартов заинтересованное лицо представляет в национальный орган по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Вместе с документами, необходимыми для регистрации стандарта или свода правил, в национальный орган по стандартизации также могут быть представлены заключения общероссийских общественных организаций предпринимателей, Торгово-промышленной палаты Российской Федерации. 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течение пяти дней со дня получения заявления о регистрации стандарта или свода правил национальный орган по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 если в заявлении о регистрации стандарта или свода правил предлагается включить такой стандарт или свод правил в соответствующий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технический комитет (технические комитеты) по стандартизации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течение тридцати дней со дня получения указанных документов от национального органа по стандартизации технический комитет (технические комитеты) по стандартизации рассматривает их и направляет в национальный орган по стандартизации заключение.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4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5. В течение пятнадцати дней со дня получения заключения технического комитета (технических комитетов) по стандартизации, указанного в пункте 4 настоящей статьи, но не позднее чем через сорок пять дней со дня поступления заявления о регистрации стандарта или свода правил национальный орган по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течение десяти дней со дня регистрации стандарта или свода правил национальный орган по стандартизации принимает решение о включении такого стандарта или свода правил в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регулированию предложение о включении такого стандарта или свода правил в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5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6. Основанием для отказа в регистрации стандарта или свода правил является: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несоблюдение требований, предусмотренных пунктом 4 настоящей статьи;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мотивированное заключение технического комитета (технических комитетов) по стандартизации об отклонении стандарта или свода правил.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6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7. Основанием для отказа во включении зарегистрированного стандарта или свода правил в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7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8. В течение пяти дней со дня принятия решения по представленному на регистрацию стандарту или своду правил национальный орган по стандартизации направляет заинтересованному лицу копию решения вместе с заключением технического комитета (технических комитетов)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Отказ национального органа по стандартизации в регистрации и (или) во включении стандарта или свода правил в перечень документов в области стандартизации, указанный в пункте 7 настоящей статьи, может быть обжалован в судебном порядке.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8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9. В случаях если лицензионными договорами с иностранными правообладателями, а также международными соглашениями и иными нормами международного права предусматриваются возмездность и (или) недопустимость предоставления открытого доступа к документам в области стандартизации, национальный орган по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 платы за предоставление соответствующих документов и правил их распространения.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Национальный орган по стандартизации безвозмездно предоставляет документы в области стандартизации по требованию органов государственной власти или по запросу суда.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9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9. ФИНАНСИРОВАНИЕ В ОБЛАСТИ</w:t>
      </w:r>
      <w:r w:rsidRPr="00D90A7C">
        <w:rPr>
          <w:rFonts w:ascii="Times New Roman" w:hAnsi="Times New Roman"/>
          <w:b/>
          <w:sz w:val="24"/>
          <w:szCs w:val="24"/>
          <w:lang w:eastAsia="ru-RU"/>
        </w:rPr>
        <w:br/>
        <w:t>ТЕХНИЧЕСКОГО РЕГУЛИРОВАНИЯ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45.</w:t>
      </w:r>
      <w:r w:rsidRPr="00D90A7C">
        <w:rPr>
          <w:rFonts w:ascii="Times New Roman" w:hAnsi="Times New Roman"/>
          <w:sz w:val="24"/>
          <w:szCs w:val="24"/>
          <w:lang w:eastAsia="ru-RU"/>
        </w:rPr>
        <w:t xml:space="preserve"> Порядок финансирования за счет средств федерального бюджета расходов в области технического регулирования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За счет средств федерального бюджета могут финансироваться расходы на: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создание и ведение Федерального информационного фонда технических регламентов и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реализацию программы разработки технических регламентов и программы разработки национальных стандартов, предусмотренных соответственно пунктом 12 статьи 7 и пунктом 1 статьи 16 настоящего Федерального закона, а также проведение экспертизы отдельных проектов технических регламентов и проектов национальных стандартов;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разработку правил, норм и рекомендаций в области стандартизации;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разработку сводов правил;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разработку правил и методов исследований (испытаний) и измерений, в том числе правил отбора образцов для проведения исследований (испытаний) и измерений, необходимых для применения и исполнения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разработку указанных в статье 5 настоящего Федерального закона нормативных документов федеральных органов исполнительной власти;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регистрацию систем добровольной сертификации и ведение единого реестра зарегистрированных систем добровольной сертификации;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разработку и ведение общероссийских классификаторов;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ведение единого реестра сертификатов соответствия и единого реестра деклараций о соответствии;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осуществление учета и анализа случаев причинения вреда вследствие нарушения требований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уплату взносов в международные организации по стандартизации.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1 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2. Порядок финансирования расходов, указанных в пункте 1 настоящей статьи, определяется Правительством Российской Федерации. </w:t>
      </w:r>
    </w:p>
    <w:p w:rsidR="009E341C" w:rsidRPr="00D90A7C" w:rsidRDefault="009E341C" w:rsidP="00D90A7C">
      <w:pPr>
        <w:spacing w:before="100" w:beforeAutospacing="1" w:after="100" w:afterAutospacing="1" w:line="240" w:lineRule="auto"/>
        <w:ind w:firstLine="709"/>
        <w:jc w:val="center"/>
        <w:rPr>
          <w:rFonts w:ascii="Times New Roman" w:hAnsi="Times New Roman"/>
          <w:sz w:val="24"/>
          <w:szCs w:val="24"/>
          <w:lang w:eastAsia="ru-RU"/>
        </w:rPr>
      </w:pPr>
      <w:r w:rsidRPr="00D90A7C">
        <w:rPr>
          <w:rFonts w:ascii="Times New Roman" w:hAnsi="Times New Roman"/>
          <w:b/>
          <w:sz w:val="24"/>
          <w:szCs w:val="24"/>
          <w:lang w:eastAsia="ru-RU"/>
        </w:rPr>
        <w:t>Глава 10. ЗАКЛЮЧИТЕЛЬНЫЕ И ПЕРЕХОДНЫЕ ПОЛОЖЕНИЯ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46.</w:t>
      </w:r>
      <w:r w:rsidRPr="00D90A7C">
        <w:rPr>
          <w:rFonts w:ascii="Times New Roman" w:hAnsi="Times New Roman"/>
          <w:sz w:val="24"/>
          <w:szCs w:val="24"/>
          <w:lang w:eastAsia="ru-RU"/>
        </w:rPr>
        <w:t xml:space="preserve"> Переходные положения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только в части, соответствующей целям: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защиты жизни или здоровья граждан, имущества физических или юридических лиц, государственного или муниципального имущества;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охраны окружающей среды, жизни или здоровья животных и растений;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предупреждения действий, вводящих в заблуждение приобретателей;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обеспечения энергетической эффективности.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(абзац введен Федеральным законом от 23.11.2009 № 261-ФЗ)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1.1. 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 определенных пунктом 1 статьи 6 настоящего Федерального закона,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федеральные органы исполнительной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Проекты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позднее чем за шестьдесят дней до дня их принятия. Такие проекты,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пункта 9 статьи 9 настоящего Федерального закона федеральным органом исполнительной власти, разрабатывающим такие проекты, не позднее чем за тридцать дней до дня их принятия. В состав экспертной комиссии по техническому регулированию на паритетных началах включаются представители данного федерального органа исполнительной власти, иных заинтересованных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Решения об утверждении или отклонении таких проектов принимаются на основании заключения экспертной комиссии по техническому регулированию.</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1.1 введен Федеральным законом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До дня вступления в силу соответствующих технических регламентов обязательная оценка соответствия, в том числе подтверждение соответствия и государственный контроль (надзор), а также маркирование продукции знаком соответствия осуществляется в соответствии с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 принятыми до дня вступления в силу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(абзац введен Федеральным законом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3. Правительством Российской Федерации до дня вступления в силу соответствующих технических регламентов утверждаются и ежегодно уточняются единый перечень продукции, подлежащей обязательной сертификации, и единый перечень продукции, подлежащей декларированию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3 в ред. Федерального закона от 01.05.2007 № 65-ФЗ)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4.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 выполняющими функции иностранного изготовителя.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_____________</w:t>
      </w:r>
      <w:r w:rsidRPr="00D90A7C">
        <w:rPr>
          <w:rFonts w:ascii="Times New Roman" w:hAnsi="Times New Roman"/>
          <w:sz w:val="24"/>
          <w:szCs w:val="24"/>
          <w:lang w:eastAsia="ru-RU"/>
        </w:rPr>
        <w:br/>
        <w:t>Примечание: О применении ветеринарных мер при ввозе живых животных и продукции животного происхождения на таможенную территорию Российской Федерации см. Постановление Правительства РФ от 24 марта 2006 года № 159.</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5. До принятия соответствующих технических регламентов техническое регулирование в области применения ветеринарно-санитарных и фитосанитарных мер осуществляется в соответствии с Федеральным законом "О карантине растений" и Законом Российской Федерации "О ветеринарии".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6. До принятия технического регламента по ядерной и радиационной безопасности техническое регулирование в области ядерной и радиационной безопасности осуществляется в соответствии с Федеральным законом "Об использовании атомной энергии" и Федеральным законом "О радиационной безопасности населения".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(в ред. Федерального закона от 01.05.2007 № 65-ФЗ)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6.1 введен Федеральным законом от 23.11.2009 № 261-ФЗ)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Европейского союза. При введении таких требований Правительство Российской Федерации может устанавливать формы оценки соответствия таким требованиям и определять орган, уполномоченный осуществлять государственный контроль (надзор) за соблюдением таких требований.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6.2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6.3. До дня вступления в силу указанных в пункте 6.2 настоящей статьи требований национальным органом по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пункте 6.2 настоящей статьи, документов в области стандартизации,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Стандарты и своды правил, информация о наличии переводов которых указывается в данном перечне документов, могут применяться для целей оценки соответствия.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 6.3 введен Федеральным законом от 30.12.2009 № 385-ФЗ)</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6.4. Заинтересованное лицо для целей обеспечения соблюдения требований, указанных в пункте 6.2 настоящей статьи, может представить в национальный орган по стандартизации стандарт или свод правил и его надлежащим образом заверенный перевод на русский язык, если этот стандарт или свод правил включен в перечень документов, указанный в пункте 6.3 настоящей статьи. Надлежащим образом заверенный перевод на русский язык стандарта или свода правил подлежит учету национальным органом по стандартизации в течение семи дней со дня его получения.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После представления надлежащим образом заверенных переводов на русский язык стандартов и сводов правил в национальный орган по стандартизации указанный орган в течение десяти дней вносит в перечень документов в области стандартизации, предусмотренный пунктом 6.3 настоящей статьи, информацию о наличии таких переводов.</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Порядок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6.4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7. Указанные в пункте 1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 отношении которых технические регламенты не приняты, действуют до дня вступления в силу соответствующих технических регламентов.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Если в отношении продукции и связанных с требованиями к ней процессов введены требования, указанные в пункте 6.2 настоящей статьи, заявитель вправе самостоятельно выбрать тот режим технического регулирования, в соответствии с которым будет осуществляться оценка соответствия требованиям, указанным в пункте 1 либо в пункте 6.2 настоящей статьи.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В случае выбора режима технического регулирования, основанного на требованиях, указанных в пункте 6.2 настоящей статьи, оценка соответствия осуществляется в соответствии с действующими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7 в ред. Федерального закона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7.1. 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7.1 в ред. Федерального закона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8. Документы об аккредитации, выданные в установленном порядке органам по сертификации и аккредитованным испытательным лабораториям (центрам) до вступления в силу настоящего Федерального закона, а также документы, подтверждающие соответствие (сертификат соответствия, декларация о соответствии) и принятые до вступления в силу настоящего Федерального закона, считаются действительными до окончания срока, установленного в них.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9. В целях выполнения работ по подтверждению соответствия требованиям и документам в области стандартизации, указанным в пунктах 6.2 и 6.3 настоящей статьи, органы по сертификации, испытательные лаборатории (центры) обращаются в орган по аккредитации за получением аттестата аккредитации на соответствующую область аккредитации либо на расширение области аккредитации.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 9 введен Федеральным законом от 30.12.2009 № 385-ФЗ)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47.</w:t>
      </w:r>
      <w:r w:rsidRPr="00D90A7C">
        <w:rPr>
          <w:rFonts w:ascii="Times New Roman" w:hAnsi="Times New Roman"/>
          <w:sz w:val="24"/>
          <w:szCs w:val="24"/>
          <w:lang w:eastAsia="ru-RU"/>
        </w:rPr>
        <w:t xml:space="preserve"> Приведение нормативных правовых актов в соответствие с настоящим Федеральным законом</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Со дня вступления в силу настоящего Федерального закона признать утратившими силу:</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Закон Российской Федерации от 10 июня 1993 г. № 5151-1 "О сертификации продукции и услуг" (Ведомости Съезда народных депутатов и Верховного Совета Российской Федерации, 1993, № 26, ст. 966);</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Постановление Верховного Совета Российской Федерации от 10 июня 1993 г. № 5153-1 "О введении в действие Закона Российской Федерации "О сертификации продукции и услуг" (Ведомости Съезда народных депутатов и Верховного Совета Российской Федерации, 1993, № 26, ст. 967);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Закон Российской Федерации от 10 июня 1993 г. № 5154-1 "О стандартизации" (Ведомости Съезда народных депутатов и Верховного Совета Российской Федерации, 1993, № 25, ст. 917);</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 xml:space="preserve">Постановление Верховного Совета Российской Федерации от 10 июня 1993 г. № 5156-1 "О введении в действие Закона Российской Федерации "О стандартизации" (Ведомости Съезда народных депутатов и Верховного Совета Российской Федерации, 1993, № 25, ст. 918); </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пункты 12 и 13 статьи 1 Федерального закона от 27 декабря 1995 г. №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 (Собрание законодательства Российской Федерации, 1996, № 1, ст. 4);</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пункт 2 статьи 1 Федерального закона от 2 марта 1998 г. №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 10, ст. 1143);</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Федеральный закон от 31 июля 1998 г. № 154-ФЗ "О внесении изменений и дополнений в Закон Российской Федерации "О сертификации продукции и услуг" (Собрание законодательства Российской Федерации, 1998, № 31, ст. 3832);</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статью 2 Федерального закона от 10 июля 2002 г. №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 28, ст. 2791);</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статьи 13 и 14 Федерального закона от 25 июля 2002 г. №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 30, ст. 3033).</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b/>
          <w:sz w:val="24"/>
          <w:szCs w:val="24"/>
          <w:lang w:eastAsia="ru-RU"/>
        </w:rPr>
        <w:t>Статья 48.</w:t>
      </w:r>
      <w:r w:rsidRPr="00D90A7C">
        <w:rPr>
          <w:rFonts w:ascii="Times New Roman" w:hAnsi="Times New Roman"/>
          <w:sz w:val="24"/>
          <w:szCs w:val="24"/>
          <w:lang w:eastAsia="ru-RU"/>
        </w:rPr>
        <w:t xml:space="preserve"> Вступление в силу настоящего Федерального закона</w:t>
      </w:r>
    </w:p>
    <w:p w:rsidR="009E341C" w:rsidRPr="00D90A7C" w:rsidRDefault="009E341C" w:rsidP="00D90A7C">
      <w:pPr>
        <w:spacing w:before="100" w:beforeAutospacing="1" w:after="100" w:afterAutospacing="1" w:line="240" w:lineRule="auto"/>
        <w:ind w:firstLine="709"/>
        <w:jc w:val="both"/>
        <w:rPr>
          <w:rFonts w:ascii="Times New Roman" w:hAnsi="Times New Roman"/>
          <w:sz w:val="24"/>
          <w:szCs w:val="24"/>
          <w:lang w:eastAsia="ru-RU"/>
        </w:rPr>
      </w:pPr>
      <w:r w:rsidRPr="00D90A7C">
        <w:rPr>
          <w:rFonts w:ascii="Times New Roman" w:hAnsi="Times New Roman"/>
          <w:sz w:val="24"/>
          <w:szCs w:val="24"/>
          <w:lang w:eastAsia="ru-RU"/>
        </w:rPr>
        <w:t>Настоящий Федеральный закон вступает в силу по истечении шести месяцев со дня его официального опубликования.</w:t>
      </w:r>
    </w:p>
    <w:p w:rsidR="009E341C" w:rsidRPr="00D90A7C" w:rsidRDefault="009E341C" w:rsidP="00D90A7C">
      <w:pPr>
        <w:spacing w:before="100" w:beforeAutospacing="1" w:after="100" w:afterAutospacing="1" w:line="240" w:lineRule="auto"/>
        <w:jc w:val="right"/>
        <w:rPr>
          <w:rFonts w:ascii="Times New Roman" w:hAnsi="Times New Roman"/>
          <w:sz w:val="24"/>
          <w:szCs w:val="24"/>
          <w:lang w:eastAsia="ru-RU"/>
        </w:rPr>
      </w:pPr>
      <w:r w:rsidRPr="00D90A7C">
        <w:rPr>
          <w:rFonts w:ascii="Times New Roman" w:hAnsi="Times New Roman"/>
          <w:sz w:val="24"/>
          <w:szCs w:val="24"/>
          <w:lang w:eastAsia="ru-RU"/>
        </w:rPr>
        <w:t>Президент</w:t>
      </w:r>
      <w:r w:rsidRPr="00D90A7C">
        <w:rPr>
          <w:rFonts w:ascii="Times New Roman" w:hAnsi="Times New Roman"/>
          <w:sz w:val="24"/>
          <w:szCs w:val="24"/>
          <w:lang w:eastAsia="ru-RU"/>
        </w:rPr>
        <w:br/>
        <w:t>Российской Федерации</w:t>
      </w:r>
      <w:r w:rsidRPr="00D90A7C">
        <w:rPr>
          <w:rFonts w:ascii="Times New Roman" w:hAnsi="Times New Roman"/>
          <w:sz w:val="24"/>
          <w:szCs w:val="24"/>
          <w:lang w:eastAsia="ru-RU"/>
        </w:rPr>
        <w:br/>
        <w:t>В.ПУТИН</w:t>
      </w:r>
    </w:p>
    <w:p w:rsidR="009E341C" w:rsidRPr="00D90A7C" w:rsidRDefault="009E341C" w:rsidP="00D90A7C">
      <w:pPr>
        <w:spacing w:before="100" w:beforeAutospacing="1" w:after="100" w:afterAutospacing="1" w:line="240" w:lineRule="auto"/>
        <w:jc w:val="both"/>
        <w:rPr>
          <w:rFonts w:ascii="Times New Roman" w:hAnsi="Times New Roman"/>
          <w:sz w:val="24"/>
          <w:szCs w:val="24"/>
          <w:lang w:eastAsia="ru-RU"/>
        </w:rPr>
      </w:pPr>
      <w:r w:rsidRPr="00D90A7C">
        <w:rPr>
          <w:rFonts w:ascii="Times New Roman" w:hAnsi="Times New Roman"/>
          <w:sz w:val="24"/>
          <w:szCs w:val="24"/>
          <w:lang w:eastAsia="ru-RU"/>
        </w:rPr>
        <w:t>Москва, Кремль</w:t>
      </w:r>
      <w:r w:rsidRPr="00D90A7C">
        <w:rPr>
          <w:rFonts w:ascii="Times New Roman" w:hAnsi="Times New Roman"/>
          <w:sz w:val="24"/>
          <w:szCs w:val="24"/>
          <w:lang w:eastAsia="ru-RU"/>
        </w:rPr>
        <w:br/>
        <w:t>27 декабря 2002 года</w:t>
      </w:r>
      <w:r w:rsidRPr="00D90A7C">
        <w:rPr>
          <w:rFonts w:ascii="Times New Roman" w:hAnsi="Times New Roman"/>
          <w:sz w:val="24"/>
          <w:szCs w:val="24"/>
          <w:lang w:eastAsia="ru-RU"/>
        </w:rPr>
        <w:br/>
        <w:t>№ 184-ФЗ</w:t>
      </w:r>
    </w:p>
    <w:p w:rsidR="009E341C" w:rsidRDefault="009E341C">
      <w:bookmarkStart w:id="0" w:name="_GoBack"/>
      <w:bookmarkEnd w:id="0"/>
    </w:p>
    <w:sectPr w:rsidR="009E341C" w:rsidSect="002B7C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0A7C"/>
    <w:rsid w:val="002B7C13"/>
    <w:rsid w:val="008510E6"/>
    <w:rsid w:val="009E341C"/>
    <w:rsid w:val="00C63474"/>
    <w:rsid w:val="00D90A7C"/>
    <w:rsid w:val="00E433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C1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basedOn w:val="Normal"/>
    <w:uiPriority w:val="99"/>
    <w:rsid w:val="00D90A7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94092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57</Pages>
  <Words>21836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User</cp:lastModifiedBy>
  <cp:revision>2</cp:revision>
  <dcterms:created xsi:type="dcterms:W3CDTF">2012-09-18T09:11:00Z</dcterms:created>
  <dcterms:modified xsi:type="dcterms:W3CDTF">2012-09-18T09:11:00Z</dcterms:modified>
</cp:coreProperties>
</file>